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593F9A" w14:textId="0D906C14" w:rsidR="00CC06C2" w:rsidRPr="00CC06C2" w:rsidRDefault="00CC06C2" w:rsidP="00CC06C2">
      <w:pPr>
        <w:spacing w:after="0" w:line="240" w:lineRule="auto"/>
        <w:ind w:left="426" w:hanging="426"/>
      </w:pPr>
      <w:r w:rsidRPr="00CC06C2">
        <w:rPr>
          <w:b/>
          <w:bCs/>
          <w:lang w:val="en-US"/>
        </w:rPr>
        <w:t>Part 1</w:t>
      </w:r>
      <w:r>
        <w:rPr>
          <w:b/>
          <w:bCs/>
          <w:lang w:val="en-US"/>
        </w:rPr>
        <w:t xml:space="preserve"> &amp; Part 2</w:t>
      </w:r>
    </w:p>
    <w:p w14:paraId="72369777" w14:textId="77777777" w:rsidR="00A41140" w:rsidRPr="00A41140" w:rsidRDefault="00A41140" w:rsidP="00A41140">
      <w:pPr>
        <w:spacing w:after="0" w:line="240" w:lineRule="auto"/>
      </w:pPr>
      <w:bookmarkStart w:id="0" w:name="_GoBack"/>
      <w:bookmarkEnd w:id="0"/>
    </w:p>
    <w:p w14:paraId="0DF4565B" w14:textId="77777777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  <w:r w:rsidRPr="00F9504E">
        <w:rPr>
          <w:rFonts w:cstheme="minorHAnsi"/>
          <w:color w:val="000000" w:themeColor="text1"/>
          <w:sz w:val="24"/>
          <w:szCs w:val="24"/>
        </w:rPr>
        <w:t>1a</w:t>
      </w: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  <w:r w:rsidRPr="00F916EC">
        <w:rPr>
          <w:rFonts w:cstheme="minorHAnsi"/>
          <w:color w:val="000000" w:themeColor="text1"/>
          <w:sz w:val="24"/>
          <w:szCs w:val="24"/>
        </w:rPr>
        <w:t>A student builds a circuit.</w:t>
      </w:r>
      <w:r>
        <w:rPr>
          <w:rFonts w:cstheme="minorHAnsi"/>
          <w:color w:val="000000" w:themeColor="text1"/>
          <w:sz w:val="24"/>
          <w:szCs w:val="24"/>
        </w:rPr>
        <w:t xml:space="preserve"> </w:t>
      </w:r>
      <w:r w:rsidRPr="00F916EC">
        <w:rPr>
          <w:rFonts w:cstheme="minorHAnsi"/>
          <w:color w:val="000000" w:themeColor="text1"/>
          <w:sz w:val="24"/>
          <w:szCs w:val="24"/>
        </w:rPr>
        <w:t xml:space="preserve">The circuit is shown in </w:t>
      </w:r>
      <w:r w:rsidRPr="00F916EC">
        <w:rPr>
          <w:rFonts w:cstheme="minorHAnsi"/>
          <w:b/>
          <w:color w:val="000000" w:themeColor="text1"/>
          <w:sz w:val="24"/>
          <w:szCs w:val="24"/>
        </w:rPr>
        <w:t>Figure 1.</w:t>
      </w:r>
    </w:p>
    <w:p w14:paraId="71A1950E" w14:textId="77777777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  <w:r w:rsidRPr="00F916EC">
        <w:rPr>
          <w:rFonts w:cstheme="minorHAnsi"/>
          <w:color w:val="000000" w:themeColor="text1"/>
          <w:sz w:val="24"/>
          <w:szCs w:val="24"/>
        </w:rPr>
        <w:t xml:space="preserve">Label the components shown in </w:t>
      </w:r>
      <w:r w:rsidRPr="00F916EC">
        <w:rPr>
          <w:rFonts w:cstheme="minorHAnsi"/>
          <w:b/>
          <w:color w:val="000000" w:themeColor="text1"/>
          <w:sz w:val="24"/>
          <w:szCs w:val="24"/>
        </w:rPr>
        <w:t>Figure 1.</w:t>
      </w:r>
      <w:r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F9504E">
        <w:rPr>
          <w:rFonts w:cstheme="minorHAnsi"/>
          <w:color w:val="000000" w:themeColor="text1"/>
          <w:sz w:val="24"/>
          <w:szCs w:val="24"/>
        </w:rPr>
        <w:t>(3)</w:t>
      </w:r>
    </w:p>
    <w:p w14:paraId="5EE03C89" w14:textId="77777777" w:rsidR="004C37A3" w:rsidRPr="00F916EC" w:rsidRDefault="004C37A3" w:rsidP="004C37A3">
      <w:pPr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color w:val="000000" w:themeColor="text1"/>
          <w:sz w:val="24"/>
          <w:szCs w:val="24"/>
        </w:rPr>
        <w:t>Figure 1</w:t>
      </w:r>
    </w:p>
    <w:p w14:paraId="5B7F36C0" w14:textId="77777777" w:rsidR="004C37A3" w:rsidRPr="00F916EC" w:rsidRDefault="004C37A3" w:rsidP="004C37A3">
      <w:pPr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16814F73" wp14:editId="79D1BC2D">
            <wp:simplePos x="0" y="0"/>
            <wp:positionH relativeFrom="column">
              <wp:posOffset>1639071</wp:posOffset>
            </wp:positionH>
            <wp:positionV relativeFrom="paragraph">
              <wp:posOffset>24779</wp:posOffset>
            </wp:positionV>
            <wp:extent cx="3047315" cy="2019944"/>
            <wp:effectExtent l="0" t="0" r="1270" b="1206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315" cy="2019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643B91" w14:textId="77777777" w:rsidR="004C37A3" w:rsidRPr="00F9504E" w:rsidRDefault="004C37A3" w:rsidP="004C37A3">
      <w:pPr>
        <w:pStyle w:val="ListParagraph"/>
        <w:numPr>
          <w:ilvl w:val="0"/>
          <w:numId w:val="17"/>
        </w:numPr>
        <w:jc w:val="right"/>
        <w:rPr>
          <w:rFonts w:cstheme="minorHAnsi"/>
          <w:b/>
          <w:i/>
          <w:color w:val="00B050"/>
          <w:sz w:val="24"/>
          <w:szCs w:val="24"/>
        </w:rPr>
      </w:pPr>
      <w:r w:rsidRPr="00F9504E">
        <w:rPr>
          <w:rFonts w:cstheme="minorHAnsi"/>
          <w:b/>
          <w:i/>
          <w:color w:val="00B050"/>
          <w:sz w:val="24"/>
          <w:szCs w:val="24"/>
        </w:rPr>
        <w:t>Voltmeter</w:t>
      </w:r>
    </w:p>
    <w:p w14:paraId="324DFF05" w14:textId="77777777" w:rsidR="004C37A3" w:rsidRPr="00F9504E" w:rsidRDefault="004C37A3" w:rsidP="004C37A3">
      <w:pPr>
        <w:pStyle w:val="ListParagraph"/>
        <w:numPr>
          <w:ilvl w:val="0"/>
          <w:numId w:val="17"/>
        </w:numPr>
        <w:jc w:val="right"/>
        <w:rPr>
          <w:rFonts w:cstheme="minorHAnsi"/>
          <w:b/>
          <w:i/>
          <w:color w:val="00B050"/>
          <w:sz w:val="24"/>
          <w:szCs w:val="24"/>
        </w:rPr>
      </w:pPr>
      <w:r w:rsidRPr="00F9504E">
        <w:rPr>
          <w:rFonts w:cstheme="minorHAnsi"/>
          <w:b/>
          <w:i/>
          <w:color w:val="00B050"/>
          <w:sz w:val="24"/>
          <w:szCs w:val="24"/>
        </w:rPr>
        <w:t>Power Supply</w:t>
      </w:r>
    </w:p>
    <w:p w14:paraId="753D3862" w14:textId="77777777" w:rsidR="004C37A3" w:rsidRPr="00F9504E" w:rsidRDefault="004C37A3" w:rsidP="004C37A3">
      <w:pPr>
        <w:pStyle w:val="ListParagraph"/>
        <w:numPr>
          <w:ilvl w:val="0"/>
          <w:numId w:val="17"/>
        </w:numPr>
        <w:jc w:val="right"/>
        <w:rPr>
          <w:rFonts w:cstheme="minorHAnsi"/>
          <w:b/>
          <w:i/>
          <w:color w:val="00B050"/>
          <w:sz w:val="24"/>
          <w:szCs w:val="24"/>
        </w:rPr>
      </w:pPr>
      <w:r w:rsidRPr="00F9504E">
        <w:rPr>
          <w:rFonts w:cstheme="minorHAnsi"/>
          <w:b/>
          <w:i/>
          <w:color w:val="00B050"/>
          <w:sz w:val="24"/>
          <w:szCs w:val="24"/>
        </w:rPr>
        <w:t>Diode</w:t>
      </w:r>
    </w:p>
    <w:p w14:paraId="48A8F213" w14:textId="77777777" w:rsidR="004C37A3" w:rsidRPr="00F9504E" w:rsidRDefault="004C37A3" w:rsidP="004C37A3">
      <w:pPr>
        <w:pStyle w:val="ListParagraph"/>
        <w:numPr>
          <w:ilvl w:val="0"/>
          <w:numId w:val="17"/>
        </w:numPr>
        <w:jc w:val="right"/>
        <w:rPr>
          <w:rFonts w:cstheme="minorHAnsi"/>
          <w:b/>
          <w:i/>
          <w:color w:val="00B050"/>
          <w:sz w:val="24"/>
          <w:szCs w:val="24"/>
        </w:rPr>
      </w:pPr>
      <w:r w:rsidRPr="00F9504E">
        <w:rPr>
          <w:rFonts w:cstheme="minorHAnsi"/>
          <w:b/>
          <w:i/>
          <w:color w:val="00B050"/>
          <w:sz w:val="24"/>
          <w:szCs w:val="24"/>
        </w:rPr>
        <w:t>Resistor</w:t>
      </w:r>
    </w:p>
    <w:p w14:paraId="145BA117" w14:textId="77777777" w:rsidR="004C37A3" w:rsidRPr="00F9504E" w:rsidRDefault="004C37A3" w:rsidP="004C37A3">
      <w:pPr>
        <w:pStyle w:val="ListParagraph"/>
        <w:numPr>
          <w:ilvl w:val="0"/>
          <w:numId w:val="17"/>
        </w:numPr>
        <w:jc w:val="right"/>
        <w:rPr>
          <w:rFonts w:cstheme="minorHAnsi"/>
          <w:b/>
          <w:i/>
          <w:color w:val="00B050"/>
          <w:sz w:val="24"/>
          <w:szCs w:val="24"/>
        </w:rPr>
      </w:pPr>
      <w:r w:rsidRPr="00F9504E">
        <w:rPr>
          <w:rFonts w:cstheme="minorHAnsi"/>
          <w:b/>
          <w:i/>
          <w:color w:val="00B050"/>
          <w:sz w:val="24"/>
          <w:szCs w:val="24"/>
        </w:rPr>
        <w:t xml:space="preserve">Variable Resistor </w:t>
      </w:r>
    </w:p>
    <w:p w14:paraId="1A3FAF32" w14:textId="77777777" w:rsidR="004C37A3" w:rsidRPr="00F9504E" w:rsidRDefault="004C37A3" w:rsidP="004C37A3">
      <w:pPr>
        <w:pStyle w:val="ListParagraph"/>
        <w:numPr>
          <w:ilvl w:val="0"/>
          <w:numId w:val="17"/>
        </w:numPr>
        <w:jc w:val="right"/>
        <w:rPr>
          <w:rFonts w:cstheme="minorHAnsi"/>
          <w:b/>
          <w:i/>
          <w:color w:val="00B050"/>
          <w:sz w:val="24"/>
          <w:szCs w:val="24"/>
        </w:rPr>
      </w:pPr>
      <w:r w:rsidRPr="00F9504E">
        <w:rPr>
          <w:rFonts w:cstheme="minorHAnsi"/>
          <w:b/>
          <w:i/>
          <w:color w:val="00B050"/>
          <w:sz w:val="24"/>
          <w:szCs w:val="24"/>
        </w:rPr>
        <w:t>Ammeter</w:t>
      </w:r>
    </w:p>
    <w:p w14:paraId="1830E1B7" w14:textId="77777777" w:rsidR="004C37A3" w:rsidRPr="00F9504E" w:rsidRDefault="004C37A3" w:rsidP="004C37A3">
      <w:pPr>
        <w:jc w:val="right"/>
        <w:rPr>
          <w:rFonts w:cstheme="minorHAnsi"/>
          <w:b/>
          <w:i/>
          <w:color w:val="00B050"/>
          <w:sz w:val="24"/>
          <w:szCs w:val="24"/>
        </w:rPr>
      </w:pPr>
    </w:p>
    <w:p w14:paraId="264FE713" w14:textId="77777777" w:rsidR="004C37A3" w:rsidRPr="00F9504E" w:rsidRDefault="004C37A3" w:rsidP="004C37A3">
      <w:pPr>
        <w:jc w:val="right"/>
        <w:rPr>
          <w:rFonts w:cstheme="minorHAnsi"/>
          <w:b/>
          <w:i/>
          <w:color w:val="00B050"/>
          <w:sz w:val="24"/>
          <w:szCs w:val="24"/>
        </w:rPr>
      </w:pPr>
    </w:p>
    <w:p w14:paraId="62608337" w14:textId="77777777" w:rsidR="004C37A3" w:rsidRPr="00F9504E" w:rsidRDefault="004C37A3" w:rsidP="004C37A3">
      <w:pPr>
        <w:jc w:val="right"/>
        <w:rPr>
          <w:rFonts w:cstheme="minorHAnsi"/>
          <w:b/>
          <w:i/>
          <w:color w:val="00B050"/>
          <w:sz w:val="24"/>
          <w:szCs w:val="24"/>
        </w:rPr>
      </w:pPr>
      <w:r w:rsidRPr="00F9504E">
        <w:rPr>
          <w:rFonts w:cstheme="minorHAnsi"/>
          <w:b/>
          <w:i/>
          <w:color w:val="00B050"/>
          <w:sz w:val="24"/>
          <w:szCs w:val="24"/>
        </w:rPr>
        <w:t>(1 mark / two correct answers)</w:t>
      </w:r>
    </w:p>
    <w:p w14:paraId="2B96C17A" w14:textId="77777777" w:rsidR="004C37A3" w:rsidRPr="00F916EC" w:rsidRDefault="004C37A3" w:rsidP="004C37A3">
      <w:pPr>
        <w:jc w:val="right"/>
        <w:rPr>
          <w:rFonts w:cstheme="minorHAnsi"/>
          <w:color w:val="00B050"/>
          <w:sz w:val="24"/>
          <w:szCs w:val="24"/>
        </w:rPr>
      </w:pPr>
    </w:p>
    <w:p w14:paraId="51893FC2" w14:textId="77777777" w:rsidR="004C37A3" w:rsidRPr="00F916EC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F9504E">
        <w:rPr>
          <w:rFonts w:cstheme="minorHAnsi"/>
          <w:color w:val="000000" w:themeColor="text1"/>
          <w:sz w:val="24"/>
          <w:szCs w:val="24"/>
        </w:rPr>
        <w:t>1b</w:t>
      </w: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  <w:r w:rsidRPr="00F916EC">
        <w:rPr>
          <w:rFonts w:cstheme="minorHAnsi"/>
          <w:color w:val="000000" w:themeColor="text1"/>
          <w:sz w:val="24"/>
          <w:szCs w:val="24"/>
        </w:rPr>
        <w:t>A resistor adds resistance to a circuit.</w:t>
      </w:r>
    </w:p>
    <w:p w14:paraId="195FD889" w14:textId="77777777" w:rsidR="004C37A3" w:rsidRPr="00F916EC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F916EC">
        <w:rPr>
          <w:rFonts w:cstheme="minorHAnsi"/>
          <w:color w:val="000000" w:themeColor="text1"/>
          <w:sz w:val="24"/>
          <w:szCs w:val="24"/>
        </w:rPr>
        <w:tab/>
        <w:t>Describe what the effect of adding resistance would have on the current flowing in</w:t>
      </w:r>
      <w:r>
        <w:rPr>
          <w:rFonts w:cstheme="minorHAnsi"/>
          <w:color w:val="000000" w:themeColor="text1"/>
          <w:sz w:val="24"/>
          <w:szCs w:val="24"/>
        </w:rPr>
        <w:t xml:space="preserve"> </w:t>
      </w:r>
      <w:r w:rsidRPr="00F916EC">
        <w:rPr>
          <w:rFonts w:cstheme="minorHAnsi"/>
          <w:color w:val="000000" w:themeColor="text1"/>
          <w:sz w:val="24"/>
          <w:szCs w:val="24"/>
        </w:rPr>
        <w:t>the circuit.</w:t>
      </w:r>
      <w:r>
        <w:rPr>
          <w:rFonts w:cstheme="minorHAnsi"/>
          <w:color w:val="000000" w:themeColor="text1"/>
          <w:sz w:val="24"/>
          <w:szCs w:val="24"/>
        </w:rPr>
        <w:t xml:space="preserve"> (2)</w:t>
      </w:r>
    </w:p>
    <w:p w14:paraId="0D02B832" w14:textId="77777777" w:rsidR="004C37A3" w:rsidRPr="00F9504E" w:rsidRDefault="004C37A3" w:rsidP="004C37A3">
      <w:pPr>
        <w:pStyle w:val="ListParagraph"/>
        <w:numPr>
          <w:ilvl w:val="0"/>
          <w:numId w:val="18"/>
        </w:numPr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F9504E">
        <w:rPr>
          <w:rFonts w:cstheme="minorHAnsi"/>
          <w:b/>
          <w:i/>
          <w:color w:val="00B050"/>
          <w:sz w:val="24"/>
          <w:szCs w:val="24"/>
        </w:rPr>
        <w:t>Increasing the resistance decreases the current.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3C610106" w14:textId="77777777" w:rsidR="004C37A3" w:rsidRPr="00F9504E" w:rsidRDefault="004C37A3" w:rsidP="004C37A3">
      <w:pPr>
        <w:pStyle w:val="ListParagraph"/>
        <w:numPr>
          <w:ilvl w:val="0"/>
          <w:numId w:val="18"/>
        </w:numPr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F9504E">
        <w:rPr>
          <w:rFonts w:cstheme="minorHAnsi"/>
          <w:b/>
          <w:i/>
          <w:color w:val="00B050"/>
          <w:sz w:val="24"/>
          <w:szCs w:val="24"/>
        </w:rPr>
        <w:t>Current halves if resistance doubles / inversely proportional</w:t>
      </w:r>
      <w:r>
        <w:rPr>
          <w:rFonts w:cstheme="minorHAnsi"/>
          <w:b/>
          <w:i/>
          <w:color w:val="00B050"/>
          <w:sz w:val="24"/>
          <w:szCs w:val="24"/>
        </w:rPr>
        <w:t>. (1)</w:t>
      </w:r>
    </w:p>
    <w:p w14:paraId="7071191F" w14:textId="77777777" w:rsidR="004C37A3" w:rsidRPr="00F9504E" w:rsidRDefault="004C37A3" w:rsidP="004C37A3">
      <w:pPr>
        <w:rPr>
          <w:rFonts w:cstheme="minorHAnsi"/>
          <w:color w:val="00B050"/>
          <w:sz w:val="24"/>
          <w:szCs w:val="24"/>
        </w:rPr>
      </w:pPr>
    </w:p>
    <w:p w14:paraId="3DDDA137" w14:textId="77777777" w:rsidR="004C37A3" w:rsidRPr="00F916EC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F9504E">
        <w:rPr>
          <w:rFonts w:cstheme="minorHAnsi"/>
          <w:color w:val="000000" w:themeColor="text1"/>
          <w:sz w:val="24"/>
          <w:szCs w:val="24"/>
        </w:rPr>
        <w:t>1c</w:t>
      </w: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  <w:r w:rsidRPr="00F916EC">
        <w:rPr>
          <w:rFonts w:cstheme="minorHAnsi"/>
          <w:color w:val="000000" w:themeColor="text1"/>
          <w:sz w:val="24"/>
          <w:szCs w:val="24"/>
        </w:rPr>
        <w:t>In another electrical circuit a current of 1.2 A flows for 17 seconds.</w:t>
      </w:r>
    </w:p>
    <w:p w14:paraId="7A7E84A2" w14:textId="77777777" w:rsidR="004C37A3" w:rsidRPr="00F916EC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F916EC">
        <w:rPr>
          <w:rFonts w:cstheme="minorHAnsi"/>
          <w:color w:val="000000" w:themeColor="text1"/>
          <w:sz w:val="24"/>
          <w:szCs w:val="24"/>
        </w:rPr>
        <w:tab/>
        <w:t>Work out the charge flow in the circuit.</w:t>
      </w:r>
      <w:r>
        <w:rPr>
          <w:rFonts w:cstheme="minorHAnsi"/>
          <w:color w:val="000000" w:themeColor="text1"/>
          <w:sz w:val="24"/>
          <w:szCs w:val="24"/>
        </w:rPr>
        <w:t xml:space="preserve"> Give the units of charge. (3)</w:t>
      </w:r>
    </w:p>
    <w:p w14:paraId="62B329E5" w14:textId="77777777" w:rsidR="004C37A3" w:rsidRPr="00F9504E" w:rsidRDefault="004C37A3" w:rsidP="004C37A3">
      <w:pPr>
        <w:pStyle w:val="ListParagraph"/>
        <w:numPr>
          <w:ilvl w:val="0"/>
          <w:numId w:val="19"/>
        </w:numPr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F9504E">
        <w:rPr>
          <w:rFonts w:cstheme="minorHAnsi"/>
          <w:b/>
          <w:i/>
          <w:color w:val="00B050"/>
          <w:sz w:val="24"/>
          <w:szCs w:val="24"/>
        </w:rPr>
        <w:t>Q = I x t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0E5B1787" w14:textId="77777777" w:rsidR="004C37A3" w:rsidRPr="00F9504E" w:rsidRDefault="004C37A3" w:rsidP="004C37A3">
      <w:pPr>
        <w:pStyle w:val="ListParagraph"/>
        <w:numPr>
          <w:ilvl w:val="0"/>
          <w:numId w:val="19"/>
        </w:numPr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F9504E">
        <w:rPr>
          <w:rFonts w:cstheme="minorHAnsi"/>
          <w:b/>
          <w:i/>
          <w:color w:val="00B050"/>
          <w:sz w:val="24"/>
          <w:szCs w:val="24"/>
        </w:rPr>
        <w:t>Q = 1.2 x 17</w:t>
      </w:r>
    </w:p>
    <w:p w14:paraId="57A247A5" w14:textId="77777777" w:rsidR="004C37A3" w:rsidRDefault="004C37A3" w:rsidP="004C37A3">
      <w:pPr>
        <w:pStyle w:val="ListParagraph"/>
        <w:numPr>
          <w:ilvl w:val="0"/>
          <w:numId w:val="19"/>
        </w:numPr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F9504E">
        <w:rPr>
          <w:rFonts w:cstheme="minorHAnsi"/>
          <w:b/>
          <w:i/>
          <w:color w:val="00B050"/>
          <w:sz w:val="24"/>
          <w:szCs w:val="24"/>
        </w:rPr>
        <w:t>Q = 20.4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07A3683A" w14:textId="77777777" w:rsidR="004C37A3" w:rsidRPr="00F9504E" w:rsidRDefault="004C37A3" w:rsidP="004C37A3">
      <w:pPr>
        <w:pStyle w:val="ListParagraph"/>
        <w:numPr>
          <w:ilvl w:val="0"/>
          <w:numId w:val="19"/>
        </w:numPr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F9504E">
        <w:rPr>
          <w:rFonts w:cstheme="minorHAnsi"/>
          <w:b/>
          <w:i/>
          <w:color w:val="00B050"/>
          <w:sz w:val="24"/>
          <w:szCs w:val="24"/>
        </w:rPr>
        <w:t xml:space="preserve"> C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22E22009" w14:textId="77777777" w:rsidR="004C37A3" w:rsidRDefault="004C37A3" w:rsidP="004C37A3">
      <w:pPr>
        <w:rPr>
          <w:rFonts w:cstheme="minorHAnsi"/>
          <w:color w:val="00B050"/>
          <w:sz w:val="24"/>
          <w:szCs w:val="24"/>
        </w:rPr>
      </w:pPr>
    </w:p>
    <w:p w14:paraId="57F3BE21" w14:textId="77777777" w:rsidR="004C37A3" w:rsidRDefault="004C37A3" w:rsidP="004C37A3">
      <w:pPr>
        <w:rPr>
          <w:rFonts w:cstheme="minorHAnsi"/>
          <w:color w:val="00B050"/>
          <w:sz w:val="24"/>
          <w:szCs w:val="24"/>
        </w:rPr>
      </w:pPr>
    </w:p>
    <w:p w14:paraId="3CD1CF0E" w14:textId="77777777" w:rsidR="004C37A3" w:rsidRDefault="004C37A3" w:rsidP="004C37A3">
      <w:pPr>
        <w:rPr>
          <w:rFonts w:cstheme="minorHAnsi"/>
          <w:color w:val="00B050"/>
          <w:sz w:val="24"/>
          <w:szCs w:val="24"/>
        </w:rPr>
      </w:pPr>
    </w:p>
    <w:p w14:paraId="58012879" w14:textId="77777777" w:rsidR="004C37A3" w:rsidRDefault="004C37A3" w:rsidP="004C37A3">
      <w:pPr>
        <w:rPr>
          <w:rFonts w:cstheme="minorHAnsi"/>
          <w:color w:val="00B050"/>
          <w:sz w:val="24"/>
          <w:szCs w:val="24"/>
        </w:rPr>
      </w:pPr>
    </w:p>
    <w:p w14:paraId="3F7A825F" w14:textId="22DCEC2B" w:rsidR="004C37A3" w:rsidRDefault="004C37A3" w:rsidP="004C37A3">
      <w:pPr>
        <w:rPr>
          <w:rFonts w:cstheme="minorHAnsi"/>
          <w:color w:val="00B050"/>
          <w:sz w:val="24"/>
          <w:szCs w:val="24"/>
        </w:rPr>
      </w:pPr>
    </w:p>
    <w:p w14:paraId="105CEBD1" w14:textId="77777777" w:rsidR="00A41140" w:rsidRDefault="00A41140" w:rsidP="004C37A3">
      <w:pPr>
        <w:rPr>
          <w:rFonts w:cstheme="minorHAnsi"/>
          <w:color w:val="00B050"/>
          <w:sz w:val="24"/>
          <w:szCs w:val="24"/>
        </w:rPr>
      </w:pPr>
    </w:p>
    <w:p w14:paraId="59E85D3D" w14:textId="77777777" w:rsidR="004C37A3" w:rsidRPr="00F9504E" w:rsidRDefault="004C37A3" w:rsidP="004C37A3">
      <w:pPr>
        <w:tabs>
          <w:tab w:val="center" w:pos="5129"/>
        </w:tabs>
        <w:rPr>
          <w:rFonts w:cstheme="minorHAnsi"/>
          <w:color w:val="00B050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lastRenderedPageBreak/>
        <w:t xml:space="preserve"> 2         </w:t>
      </w:r>
      <w:r w:rsidRPr="00F9504E">
        <w:rPr>
          <w:rFonts w:cstheme="minorHAnsi"/>
          <w:color w:val="000000" w:themeColor="text1"/>
          <w:sz w:val="24"/>
          <w:szCs w:val="24"/>
        </w:rPr>
        <w:t xml:space="preserve">A student sets up the circuit shown in </w:t>
      </w:r>
      <w:r w:rsidRPr="00F9504E">
        <w:rPr>
          <w:rFonts w:cstheme="minorHAnsi"/>
          <w:b/>
          <w:color w:val="000000" w:themeColor="text1"/>
          <w:sz w:val="24"/>
          <w:szCs w:val="24"/>
        </w:rPr>
        <w:t>Figure 2</w:t>
      </w:r>
      <w:r w:rsidRPr="00F9504E">
        <w:rPr>
          <w:rFonts w:cstheme="minorHAnsi"/>
          <w:color w:val="000000" w:themeColor="text1"/>
          <w:sz w:val="24"/>
          <w:szCs w:val="24"/>
        </w:rPr>
        <w:t xml:space="preserve"> </w:t>
      </w:r>
      <w:r>
        <w:rPr>
          <w:rFonts w:cstheme="minorHAnsi"/>
          <w:color w:val="000000" w:themeColor="text1"/>
          <w:sz w:val="24"/>
          <w:szCs w:val="24"/>
        </w:rPr>
        <w:t xml:space="preserve">to </w:t>
      </w:r>
      <w:r w:rsidRPr="00F9504E">
        <w:rPr>
          <w:rFonts w:cstheme="minorHAnsi"/>
          <w:color w:val="000000" w:themeColor="text1"/>
          <w:sz w:val="24"/>
          <w:szCs w:val="24"/>
        </w:rPr>
        <w:t>measure the resistance of a resistor.</w:t>
      </w:r>
    </w:p>
    <w:p w14:paraId="424DC820" w14:textId="77777777" w:rsidR="004C37A3" w:rsidRPr="00F916EC" w:rsidRDefault="004C37A3" w:rsidP="004C37A3">
      <w:pPr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color w:val="000000" w:themeColor="text1"/>
          <w:sz w:val="24"/>
          <w:szCs w:val="24"/>
        </w:rPr>
        <w:t>Figure 2</w:t>
      </w:r>
    </w:p>
    <w:p w14:paraId="3D033ABC" w14:textId="77777777" w:rsidR="004C37A3" w:rsidRPr="00F916EC" w:rsidRDefault="004C37A3" w:rsidP="004C37A3">
      <w:pPr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7E2CFC89" wp14:editId="1EE10D15">
            <wp:simplePos x="0" y="0"/>
            <wp:positionH relativeFrom="column">
              <wp:posOffset>1862455</wp:posOffset>
            </wp:positionH>
            <wp:positionV relativeFrom="paragraph">
              <wp:posOffset>12065</wp:posOffset>
            </wp:positionV>
            <wp:extent cx="2624455" cy="2400935"/>
            <wp:effectExtent l="0" t="0" r="0" b="12065"/>
            <wp:wrapNone/>
            <wp:docPr id="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4455" cy="2400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F1003C" w14:textId="77777777" w:rsidR="004C37A3" w:rsidRPr="00F916EC" w:rsidRDefault="004C37A3" w:rsidP="004C37A3">
      <w:pPr>
        <w:tabs>
          <w:tab w:val="left" w:pos="7977"/>
        </w:tabs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</w:p>
    <w:p w14:paraId="1BA2D1A5" w14:textId="77777777" w:rsidR="004C37A3" w:rsidRPr="00F916EC" w:rsidRDefault="004C37A3" w:rsidP="004C37A3">
      <w:pPr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BF951A" wp14:editId="62C7E24E">
                <wp:simplePos x="0" y="0"/>
                <wp:positionH relativeFrom="column">
                  <wp:posOffset>2545715</wp:posOffset>
                </wp:positionH>
                <wp:positionV relativeFrom="paragraph">
                  <wp:posOffset>19685</wp:posOffset>
                </wp:positionV>
                <wp:extent cx="915670" cy="342900"/>
                <wp:effectExtent l="0" t="0" r="0" b="12700"/>
                <wp:wrapSquare wrapText="bothSides"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567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4B71F3" w14:textId="77777777" w:rsidR="004C37A3" w:rsidRDefault="004C37A3" w:rsidP="004C37A3">
                            <w:r>
                              <w:t>0.4 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ABF951A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left:0;text-align:left;margin-left:200.45pt;margin-top:1.55pt;width:72.1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" filled="f" stroked="f">
                <v:textbox>
                  <w:txbxContent>
                    <w:p w14:paraId="1E4B71F3" w14:textId="77777777" w:rsidR="004C37A3" w:rsidRDefault="004C37A3" w:rsidP="004C37A3">
                      <w:r>
                        <w:t>0.4 mA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51643B" w14:textId="77777777" w:rsidR="004C37A3" w:rsidRPr="00F916EC" w:rsidRDefault="004C37A3" w:rsidP="004C37A3">
      <w:pPr>
        <w:jc w:val="center"/>
        <w:rPr>
          <w:rFonts w:cstheme="minorHAnsi"/>
          <w:b/>
          <w:color w:val="000000" w:themeColor="text1"/>
          <w:sz w:val="24"/>
          <w:szCs w:val="24"/>
        </w:rPr>
      </w:pPr>
    </w:p>
    <w:p w14:paraId="5D7F1B9A" w14:textId="77777777" w:rsidR="004C37A3" w:rsidRPr="00F916EC" w:rsidRDefault="004C37A3" w:rsidP="004C37A3">
      <w:pPr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41BEB4" wp14:editId="5A3DB63D">
                <wp:simplePos x="0" y="0"/>
                <wp:positionH relativeFrom="column">
                  <wp:posOffset>3117215</wp:posOffset>
                </wp:positionH>
                <wp:positionV relativeFrom="paragraph">
                  <wp:posOffset>156210</wp:posOffset>
                </wp:positionV>
                <wp:extent cx="576580" cy="225425"/>
                <wp:effectExtent l="0" t="0" r="0" b="3175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580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037F45" w14:textId="77777777" w:rsidR="004C37A3" w:rsidRDefault="004C37A3" w:rsidP="004C37A3">
                            <w:r>
                              <w:t>3.6 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1BEB4" id="Text Box 31" o:spid="_x0000_s1027" type="#_x0000_t202" style="position:absolute;left:0;text-align:left;margin-left:245.45pt;margin-top:12.3pt;width:45.4pt;height:1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" filled="f" stroked="f">
                <v:textbox>
                  <w:txbxContent>
                    <w:p w14:paraId="11037F45" w14:textId="77777777" w:rsidR="004C37A3" w:rsidRDefault="004C37A3" w:rsidP="004C37A3">
                      <w:r>
                        <w:t>3.6 V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52B98F" w14:textId="77777777" w:rsidR="004C37A3" w:rsidRDefault="004C37A3" w:rsidP="004C37A3">
      <w:pPr>
        <w:jc w:val="center"/>
        <w:rPr>
          <w:rFonts w:cstheme="minorHAnsi"/>
          <w:b/>
          <w:color w:val="000000" w:themeColor="text1"/>
          <w:sz w:val="24"/>
          <w:szCs w:val="24"/>
        </w:rPr>
      </w:pPr>
    </w:p>
    <w:p w14:paraId="30A5A241" w14:textId="77777777" w:rsidR="004C37A3" w:rsidRPr="00F916EC" w:rsidRDefault="004C37A3" w:rsidP="004C37A3">
      <w:pPr>
        <w:jc w:val="center"/>
        <w:rPr>
          <w:rFonts w:cstheme="minorHAnsi"/>
          <w:b/>
          <w:color w:val="000000" w:themeColor="text1"/>
          <w:sz w:val="24"/>
          <w:szCs w:val="24"/>
        </w:rPr>
      </w:pPr>
    </w:p>
    <w:p w14:paraId="5D4E6277" w14:textId="77777777" w:rsidR="004C37A3" w:rsidRPr="00F916EC" w:rsidRDefault="004C37A3" w:rsidP="004C37A3">
      <w:pPr>
        <w:rPr>
          <w:rFonts w:cstheme="minorHAnsi"/>
          <w:color w:val="00B050"/>
          <w:sz w:val="24"/>
          <w:szCs w:val="24"/>
        </w:rPr>
      </w:pPr>
    </w:p>
    <w:p w14:paraId="23245AAE" w14:textId="77777777" w:rsidR="004C37A3" w:rsidRPr="00F916EC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F9504E">
        <w:rPr>
          <w:rFonts w:cstheme="minorHAnsi"/>
          <w:color w:val="000000" w:themeColor="text1"/>
          <w:sz w:val="24"/>
          <w:szCs w:val="24"/>
        </w:rPr>
        <w:t>2a</w:t>
      </w:r>
      <w:r>
        <w:rPr>
          <w:rFonts w:cstheme="minorHAnsi"/>
          <w:color w:val="000000" w:themeColor="text1"/>
          <w:sz w:val="24"/>
          <w:szCs w:val="24"/>
        </w:rPr>
        <w:t>(</w:t>
      </w:r>
      <w:r w:rsidRPr="00F9504E">
        <w:rPr>
          <w:rFonts w:cstheme="minorHAnsi"/>
          <w:color w:val="000000" w:themeColor="text1"/>
          <w:sz w:val="24"/>
          <w:szCs w:val="24"/>
        </w:rPr>
        <w:t>i</w:t>
      </w:r>
      <w:r>
        <w:rPr>
          <w:rFonts w:cstheme="minorHAnsi"/>
          <w:color w:val="000000" w:themeColor="text1"/>
          <w:sz w:val="24"/>
          <w:szCs w:val="24"/>
        </w:rPr>
        <w:t>)</w:t>
      </w: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  <w:r w:rsidRPr="00F916EC">
        <w:rPr>
          <w:rFonts w:cstheme="minorHAnsi"/>
          <w:color w:val="000000" w:themeColor="text1"/>
          <w:sz w:val="24"/>
          <w:szCs w:val="24"/>
        </w:rPr>
        <w:t>Work out the resistance of the resistor in the circuit.</w:t>
      </w:r>
      <w:r>
        <w:rPr>
          <w:rFonts w:cstheme="minorHAnsi"/>
          <w:color w:val="000000" w:themeColor="text1"/>
          <w:sz w:val="24"/>
          <w:szCs w:val="24"/>
        </w:rPr>
        <w:t xml:space="preserve"> (3)</w:t>
      </w:r>
    </w:p>
    <w:p w14:paraId="44B78AD2" w14:textId="77777777" w:rsidR="004C37A3" w:rsidRPr="00F9504E" w:rsidRDefault="004C37A3" w:rsidP="004C37A3">
      <w:pPr>
        <w:pStyle w:val="ListParagraph"/>
        <w:numPr>
          <w:ilvl w:val="0"/>
          <w:numId w:val="20"/>
        </w:numPr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F9504E">
        <w:rPr>
          <w:rFonts w:cstheme="minorHAnsi"/>
          <w:b/>
          <w:i/>
          <w:color w:val="00B050"/>
          <w:sz w:val="24"/>
          <w:szCs w:val="24"/>
        </w:rPr>
        <w:t>V = I x R</w:t>
      </w:r>
      <w:r>
        <w:rPr>
          <w:rFonts w:cstheme="minorHAnsi"/>
          <w:b/>
          <w:i/>
          <w:color w:val="00B050"/>
          <w:sz w:val="24"/>
          <w:szCs w:val="24"/>
        </w:rPr>
        <w:t xml:space="preserve">         (1)</w:t>
      </w:r>
    </w:p>
    <w:p w14:paraId="50556A50" w14:textId="77777777" w:rsidR="004C37A3" w:rsidRPr="00F9504E" w:rsidRDefault="004C37A3" w:rsidP="004C37A3">
      <w:pPr>
        <w:pStyle w:val="ListParagraph"/>
        <w:numPr>
          <w:ilvl w:val="0"/>
          <w:numId w:val="20"/>
        </w:numPr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F9504E">
        <w:rPr>
          <w:rFonts w:cstheme="minorHAnsi"/>
          <w:b/>
          <w:i/>
          <w:color w:val="00B050"/>
          <w:sz w:val="24"/>
          <w:szCs w:val="24"/>
        </w:rPr>
        <w:t>R = V / I</w:t>
      </w:r>
      <w:r>
        <w:rPr>
          <w:rFonts w:cstheme="minorHAnsi"/>
          <w:b/>
          <w:i/>
          <w:color w:val="00B050"/>
          <w:sz w:val="24"/>
          <w:szCs w:val="24"/>
        </w:rPr>
        <w:t xml:space="preserve">         (1)</w:t>
      </w:r>
    </w:p>
    <w:p w14:paraId="77DC5899" w14:textId="77777777" w:rsidR="004C37A3" w:rsidRPr="00F9504E" w:rsidRDefault="004C37A3" w:rsidP="004C37A3">
      <w:pPr>
        <w:pStyle w:val="ListParagraph"/>
        <w:numPr>
          <w:ilvl w:val="0"/>
          <w:numId w:val="20"/>
        </w:numPr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F9504E">
        <w:rPr>
          <w:rFonts w:cstheme="minorHAnsi"/>
          <w:b/>
          <w:i/>
          <w:color w:val="00B050"/>
          <w:sz w:val="24"/>
          <w:szCs w:val="24"/>
        </w:rPr>
        <w:t>R = 3.6 / 0.4</w:t>
      </w:r>
    </w:p>
    <w:p w14:paraId="5B3FE81B" w14:textId="77777777" w:rsidR="004C37A3" w:rsidRPr="00F9504E" w:rsidRDefault="004C37A3" w:rsidP="004C37A3">
      <w:pPr>
        <w:pStyle w:val="ListParagraph"/>
        <w:numPr>
          <w:ilvl w:val="0"/>
          <w:numId w:val="20"/>
        </w:numPr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F9504E">
        <w:rPr>
          <w:rFonts w:cstheme="minorHAnsi"/>
          <w:b/>
          <w:i/>
          <w:color w:val="00B050"/>
          <w:sz w:val="24"/>
          <w:szCs w:val="24"/>
        </w:rPr>
        <w:t>R = 9 Ω</w:t>
      </w:r>
      <w:r>
        <w:rPr>
          <w:rFonts w:cstheme="minorHAnsi"/>
          <w:b/>
          <w:i/>
          <w:color w:val="00B050"/>
          <w:sz w:val="24"/>
          <w:szCs w:val="24"/>
        </w:rPr>
        <w:t xml:space="preserve">         (1)</w:t>
      </w:r>
    </w:p>
    <w:p w14:paraId="3DB83DD5" w14:textId="77777777" w:rsidR="004C37A3" w:rsidRPr="00F916EC" w:rsidRDefault="004C37A3" w:rsidP="004C37A3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E72634">
        <w:rPr>
          <w:rFonts w:cstheme="minorHAnsi"/>
          <w:color w:val="000000" w:themeColor="text1"/>
          <w:sz w:val="24"/>
          <w:szCs w:val="24"/>
        </w:rPr>
        <w:t>2a</w:t>
      </w:r>
      <w:r>
        <w:rPr>
          <w:rFonts w:cstheme="minorHAnsi"/>
          <w:color w:val="000000" w:themeColor="text1"/>
          <w:sz w:val="24"/>
          <w:szCs w:val="24"/>
        </w:rPr>
        <w:t>(</w:t>
      </w:r>
      <w:r w:rsidRPr="00E72634">
        <w:rPr>
          <w:rFonts w:cstheme="minorHAnsi"/>
          <w:color w:val="000000" w:themeColor="text1"/>
          <w:sz w:val="24"/>
          <w:szCs w:val="24"/>
        </w:rPr>
        <w:t>ii</w:t>
      </w:r>
      <w:r>
        <w:rPr>
          <w:rFonts w:cstheme="minorHAnsi"/>
          <w:color w:val="000000" w:themeColor="text1"/>
          <w:sz w:val="24"/>
          <w:szCs w:val="24"/>
        </w:rPr>
        <w:t>)</w:t>
      </w: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  <w:r w:rsidRPr="00F916EC">
        <w:rPr>
          <w:rFonts w:cstheme="minorHAnsi"/>
          <w:color w:val="000000" w:themeColor="text1"/>
          <w:sz w:val="24"/>
          <w:szCs w:val="24"/>
        </w:rPr>
        <w:t>The student adds a variable resistor into the circuit.</w:t>
      </w:r>
    </w:p>
    <w:p w14:paraId="6028EF0A" w14:textId="77777777" w:rsidR="004C37A3" w:rsidRDefault="004C37A3" w:rsidP="004C37A3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F916EC">
        <w:rPr>
          <w:rFonts w:cstheme="minorHAnsi"/>
          <w:color w:val="000000" w:themeColor="text1"/>
          <w:sz w:val="24"/>
          <w:szCs w:val="24"/>
        </w:rPr>
        <w:tab/>
        <w:t xml:space="preserve">The variable resistor is used to get range of values for the potential difference and the current in </w:t>
      </w:r>
    </w:p>
    <w:p w14:paraId="1D674A98" w14:textId="77777777" w:rsidR="004C37A3" w:rsidRPr="00F916EC" w:rsidRDefault="004C37A3" w:rsidP="004C37A3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 xml:space="preserve">             </w:t>
      </w:r>
      <w:r w:rsidRPr="00F916EC">
        <w:rPr>
          <w:rFonts w:cstheme="minorHAnsi"/>
          <w:color w:val="000000" w:themeColor="text1"/>
          <w:sz w:val="24"/>
          <w:szCs w:val="24"/>
        </w:rPr>
        <w:t>the circuit.</w:t>
      </w:r>
    </w:p>
    <w:p w14:paraId="1EA57BA4" w14:textId="77777777" w:rsidR="004C37A3" w:rsidRDefault="004C37A3" w:rsidP="004C37A3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F916EC">
        <w:rPr>
          <w:rFonts w:cstheme="minorHAnsi"/>
          <w:color w:val="000000" w:themeColor="text1"/>
          <w:sz w:val="24"/>
          <w:szCs w:val="24"/>
        </w:rPr>
        <w:tab/>
        <w:t xml:space="preserve">Draw a graph to show how the potential difference and the current across the resistor are linked.  </w:t>
      </w:r>
    </w:p>
    <w:p w14:paraId="4D8514EC" w14:textId="77777777" w:rsidR="004C37A3" w:rsidRDefault="004C37A3" w:rsidP="004C37A3">
      <w:pPr>
        <w:spacing w:after="0" w:line="240" w:lineRule="auto"/>
        <w:rPr>
          <w:rFonts w:cstheme="minorHAnsi"/>
          <w:b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 xml:space="preserve">              </w:t>
      </w:r>
      <w:r w:rsidRPr="00F916EC">
        <w:rPr>
          <w:rFonts w:cstheme="minorHAnsi"/>
          <w:color w:val="000000" w:themeColor="text1"/>
          <w:sz w:val="24"/>
          <w:szCs w:val="24"/>
        </w:rPr>
        <w:t xml:space="preserve">Label this line </w:t>
      </w:r>
      <w:r w:rsidRPr="00F916EC">
        <w:rPr>
          <w:rFonts w:cstheme="minorHAnsi"/>
          <w:b/>
          <w:color w:val="000000" w:themeColor="text1"/>
          <w:sz w:val="24"/>
          <w:szCs w:val="24"/>
        </w:rPr>
        <w:t>A.</w:t>
      </w:r>
      <w:r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E72634">
        <w:rPr>
          <w:rFonts w:cstheme="minorHAnsi"/>
          <w:color w:val="000000" w:themeColor="text1"/>
          <w:sz w:val="24"/>
          <w:szCs w:val="24"/>
        </w:rPr>
        <w:t>(1)</w:t>
      </w:r>
    </w:p>
    <w:p w14:paraId="0580937B" w14:textId="77777777" w:rsidR="004C37A3" w:rsidRDefault="004C37A3" w:rsidP="004C37A3">
      <w:pPr>
        <w:spacing w:after="0" w:line="240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30A67ED2" w14:textId="77777777" w:rsidR="004C37A3" w:rsidRPr="00F916EC" w:rsidRDefault="004C37A3" w:rsidP="004C37A3">
      <w:pPr>
        <w:spacing w:after="0" w:line="240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7E5C0D69" w14:textId="77777777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851A81" wp14:editId="69568042">
                <wp:simplePos x="0" y="0"/>
                <wp:positionH relativeFrom="column">
                  <wp:posOffset>3234690</wp:posOffset>
                </wp:positionH>
                <wp:positionV relativeFrom="paragraph">
                  <wp:posOffset>87630</wp:posOffset>
                </wp:positionV>
                <wp:extent cx="0" cy="2057400"/>
                <wp:effectExtent l="0" t="0" r="25400" b="2540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CF6CC3" id="Straight Connector 3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7pt,6.9pt" to="254.7pt,16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" strokecolor="black [3200]" strokeweight="1.5pt">
                <v:stroke joinstyle="miter"/>
              </v:line>
            </w:pict>
          </mc:Fallback>
        </mc:AlternateContent>
      </w:r>
      <w:r w:rsidRPr="00F916EC">
        <w:rPr>
          <w:rFonts w:cstheme="minorHAnsi"/>
          <w:b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834310" wp14:editId="64B0838B">
                <wp:simplePos x="0" y="0"/>
                <wp:positionH relativeFrom="column">
                  <wp:posOffset>1400175</wp:posOffset>
                </wp:positionH>
                <wp:positionV relativeFrom="paragraph">
                  <wp:posOffset>31115</wp:posOffset>
                </wp:positionV>
                <wp:extent cx="1828800" cy="342900"/>
                <wp:effectExtent l="0" t="0" r="0" b="12700"/>
                <wp:wrapSquare wrapText="bothSides"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B41A2F" w14:textId="77777777" w:rsidR="004C37A3" w:rsidRDefault="004C37A3" w:rsidP="004C37A3">
                            <w:r>
                              <w:t>Potential Difference / 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834310" id="Text Box 37" o:spid="_x0000_s1028" type="#_x0000_t202" style="position:absolute;margin-left:110.25pt;margin-top:2.45pt;width:2in;height:2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" filled="f" stroked="f">
                <v:textbox>
                  <w:txbxContent>
                    <w:p w14:paraId="12B41A2F" w14:textId="77777777" w:rsidR="004C37A3" w:rsidRDefault="004C37A3" w:rsidP="004C37A3">
                      <w:r>
                        <w:t>Potential Difference / V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916EC">
        <w:rPr>
          <w:rFonts w:cstheme="minorHAnsi"/>
          <w:b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2B35751" wp14:editId="1529A6E1">
                <wp:simplePos x="0" y="0"/>
                <wp:positionH relativeFrom="column">
                  <wp:posOffset>4262755</wp:posOffset>
                </wp:positionH>
                <wp:positionV relativeFrom="paragraph">
                  <wp:posOffset>26035</wp:posOffset>
                </wp:positionV>
                <wp:extent cx="459740" cy="227965"/>
                <wp:effectExtent l="0" t="0" r="0" b="635"/>
                <wp:wrapSquare wrapText="bothSides"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740" cy="227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A3514E" w14:textId="77777777" w:rsidR="004C37A3" w:rsidRPr="00E72634" w:rsidRDefault="004C37A3" w:rsidP="004C37A3">
                            <w:pPr>
                              <w:rPr>
                                <w:b/>
                                <w:i/>
                                <w:color w:val="00B050"/>
                              </w:rPr>
                            </w:pPr>
                            <w:r w:rsidRPr="00E72634">
                              <w:rPr>
                                <w:b/>
                                <w:i/>
                                <w:color w:val="00B05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35751" id="Text Box 53" o:spid="_x0000_s1029" type="#_x0000_t202" style="position:absolute;margin-left:335.65pt;margin-top:2.05pt;width:36.2pt;height:17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" filled="f" stroked="f">
                <v:textbox>
                  <w:txbxContent>
                    <w:p w14:paraId="6DA3514E" w14:textId="77777777" w:rsidR="004C37A3" w:rsidRPr="00E72634" w:rsidRDefault="004C37A3" w:rsidP="004C37A3">
                      <w:pPr>
                        <w:rPr>
                          <w:b/>
                          <w:i/>
                          <w:color w:val="00B050"/>
                        </w:rPr>
                      </w:pPr>
                      <w:r w:rsidRPr="00E72634">
                        <w:rPr>
                          <w:b/>
                          <w:i/>
                          <w:color w:val="00B050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916EC">
        <w:rPr>
          <w:rFonts w:cstheme="minorHAnsi"/>
          <w:b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F3C127" wp14:editId="1745F6F2">
                <wp:simplePos x="0" y="0"/>
                <wp:positionH relativeFrom="column">
                  <wp:posOffset>2091690</wp:posOffset>
                </wp:positionH>
                <wp:positionV relativeFrom="paragraph">
                  <wp:posOffset>255270</wp:posOffset>
                </wp:positionV>
                <wp:extent cx="2171700" cy="1600200"/>
                <wp:effectExtent l="0" t="0" r="19050" b="1905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71700" cy="16002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561BBD" id="Straight Connector 52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7pt,20.1pt" to="335.7pt,1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" strokecolor="#00b050" strokeweight="1.5pt">
                <v:stroke joinstyle="miter"/>
              </v:line>
            </w:pict>
          </mc:Fallback>
        </mc:AlternateContent>
      </w:r>
    </w:p>
    <w:p w14:paraId="2C7B6E28" w14:textId="77777777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21F6C77" wp14:editId="3A91072B">
                <wp:simplePos x="0" y="0"/>
                <wp:positionH relativeFrom="column">
                  <wp:posOffset>4610100</wp:posOffset>
                </wp:positionH>
                <wp:positionV relativeFrom="paragraph">
                  <wp:posOffset>147320</wp:posOffset>
                </wp:positionV>
                <wp:extent cx="457200" cy="342900"/>
                <wp:effectExtent l="0" t="0" r="0" b="12700"/>
                <wp:wrapSquare wrapText="bothSides"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AEF202" w14:textId="77777777" w:rsidR="004C37A3" w:rsidRPr="00E72634" w:rsidRDefault="004C37A3" w:rsidP="004C37A3">
                            <w:pPr>
                              <w:rPr>
                                <w:b/>
                                <w:i/>
                                <w:color w:val="00B050"/>
                              </w:rPr>
                            </w:pPr>
                            <w:r w:rsidRPr="00E72634">
                              <w:rPr>
                                <w:b/>
                                <w:i/>
                                <w:color w:val="00B05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1F6C77" id="Text Box 55" o:spid="_x0000_s1030" type="#_x0000_t202" style="position:absolute;margin-left:363pt;margin-top:11.6pt;width:36pt;height:2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" filled="f" stroked="f">
                <v:textbox>
                  <w:txbxContent>
                    <w:p w14:paraId="30AEF202" w14:textId="77777777" w:rsidR="004C37A3" w:rsidRPr="00E72634" w:rsidRDefault="004C37A3" w:rsidP="004C37A3">
                      <w:pPr>
                        <w:rPr>
                          <w:b/>
                          <w:i/>
                          <w:color w:val="00B050"/>
                        </w:rPr>
                      </w:pPr>
                      <w:r w:rsidRPr="00E72634">
                        <w:rPr>
                          <w:b/>
                          <w:i/>
                          <w:color w:val="00B050"/>
                        </w:rP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63DB57F" w14:textId="77777777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CCD2DD" wp14:editId="14C244C0">
                <wp:simplePos x="0" y="0"/>
                <wp:positionH relativeFrom="column">
                  <wp:posOffset>4719320</wp:posOffset>
                </wp:positionH>
                <wp:positionV relativeFrom="paragraph">
                  <wp:posOffset>151765</wp:posOffset>
                </wp:positionV>
                <wp:extent cx="1714500" cy="342900"/>
                <wp:effectExtent l="0" t="0" r="0" b="12700"/>
                <wp:wrapSquare wrapText="bothSides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B968B5" w14:textId="77777777" w:rsidR="004C37A3" w:rsidRDefault="004C37A3" w:rsidP="004C37A3">
                            <w:r>
                              <w:t>Current /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CCD2DD" id="Text Box 36" o:spid="_x0000_s1031" type="#_x0000_t202" style="position:absolute;margin-left:371.6pt;margin-top:11.95pt;width:135pt;height:2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" filled="f" stroked="f">
                <v:textbox>
                  <w:txbxContent>
                    <w:p w14:paraId="4EB968B5" w14:textId="77777777" w:rsidR="004C37A3" w:rsidRDefault="004C37A3" w:rsidP="004C37A3">
                      <w:r>
                        <w:t>Current / 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916EC">
        <w:rPr>
          <w:rFonts w:cstheme="minorHAnsi"/>
          <w:b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D432C4" wp14:editId="16AC922D">
                <wp:simplePos x="0" y="0"/>
                <wp:positionH relativeFrom="column">
                  <wp:posOffset>1634490</wp:posOffset>
                </wp:positionH>
                <wp:positionV relativeFrom="paragraph">
                  <wp:posOffset>40640</wp:posOffset>
                </wp:positionV>
                <wp:extent cx="2971800" cy="800100"/>
                <wp:effectExtent l="0" t="0" r="19050" b="1905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71800" cy="8001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ACAF38" id="Straight Connector 54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7pt,3.2pt" to="362.7pt,6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" strokecolor="#00b050" strokeweight="1.5pt">
                <v:stroke joinstyle="miter"/>
              </v:line>
            </w:pict>
          </mc:Fallback>
        </mc:AlternateContent>
      </w:r>
    </w:p>
    <w:p w14:paraId="58688F1E" w14:textId="77777777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  <w:r w:rsidRPr="00F916EC">
        <w:rPr>
          <w:rFonts w:cstheme="minorHAnsi"/>
          <w:b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707D52" wp14:editId="77849CBC">
                <wp:simplePos x="0" y="0"/>
                <wp:positionH relativeFrom="column">
                  <wp:posOffset>1525904</wp:posOffset>
                </wp:positionH>
                <wp:positionV relativeFrom="paragraph">
                  <wp:posOffset>100330</wp:posOffset>
                </wp:positionV>
                <wp:extent cx="3193415" cy="47625"/>
                <wp:effectExtent l="0" t="0" r="26035" b="28575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93415" cy="476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57ACD4" id="Straight Connector 3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15pt,7.9pt" to="371.6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" strokecolor="black [3200]" strokeweight="1.5pt">
                <v:stroke joinstyle="miter"/>
              </v:line>
            </w:pict>
          </mc:Fallback>
        </mc:AlternateContent>
      </w:r>
    </w:p>
    <w:p w14:paraId="3E4764C4" w14:textId="77777777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</w:p>
    <w:p w14:paraId="53F17823" w14:textId="77777777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</w:p>
    <w:p w14:paraId="719AB4BF" w14:textId="77777777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</w:p>
    <w:p w14:paraId="57150204" w14:textId="77777777" w:rsidR="004C37A3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</w:p>
    <w:p w14:paraId="5BFB2C64" w14:textId="77777777" w:rsidR="004C37A3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</w:p>
    <w:p w14:paraId="4DE2E978" w14:textId="77777777" w:rsidR="004C37A3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</w:p>
    <w:p w14:paraId="15238513" w14:textId="77777777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</w:p>
    <w:p w14:paraId="0EB4F3A3" w14:textId="77777777" w:rsidR="004C37A3" w:rsidRPr="00F916EC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E72634">
        <w:rPr>
          <w:rFonts w:cstheme="minorHAnsi"/>
          <w:color w:val="000000" w:themeColor="text1"/>
          <w:sz w:val="24"/>
          <w:szCs w:val="24"/>
        </w:rPr>
        <w:lastRenderedPageBreak/>
        <w:t>2a</w:t>
      </w:r>
      <w:r>
        <w:rPr>
          <w:rFonts w:cstheme="minorHAnsi"/>
          <w:color w:val="000000" w:themeColor="text1"/>
          <w:sz w:val="24"/>
          <w:szCs w:val="24"/>
        </w:rPr>
        <w:t>(</w:t>
      </w:r>
      <w:r w:rsidRPr="00E72634">
        <w:rPr>
          <w:rFonts w:cstheme="minorHAnsi"/>
          <w:color w:val="000000" w:themeColor="text1"/>
          <w:sz w:val="24"/>
          <w:szCs w:val="24"/>
        </w:rPr>
        <w:t>iii</w:t>
      </w:r>
      <w:r>
        <w:rPr>
          <w:rFonts w:cstheme="minorHAnsi"/>
          <w:color w:val="000000" w:themeColor="text1"/>
          <w:sz w:val="24"/>
          <w:szCs w:val="24"/>
        </w:rPr>
        <w:t>)</w:t>
      </w: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  <w:r w:rsidRPr="00F916EC">
        <w:rPr>
          <w:rFonts w:cstheme="minorHAnsi"/>
          <w:color w:val="000000" w:themeColor="text1"/>
          <w:sz w:val="24"/>
          <w:szCs w:val="24"/>
        </w:rPr>
        <w:t xml:space="preserve">The resistor is replaced with a </w:t>
      </w:r>
      <w:r>
        <w:rPr>
          <w:rFonts w:cstheme="minorHAnsi"/>
          <w:color w:val="000000" w:themeColor="text1"/>
          <w:sz w:val="24"/>
          <w:szCs w:val="24"/>
        </w:rPr>
        <w:t xml:space="preserve">different </w:t>
      </w:r>
      <w:r w:rsidRPr="00F916EC">
        <w:rPr>
          <w:rFonts w:cstheme="minorHAnsi"/>
          <w:color w:val="000000" w:themeColor="text1"/>
          <w:sz w:val="24"/>
          <w:szCs w:val="24"/>
        </w:rPr>
        <w:t>resistor that has a lower value of resistance.</w:t>
      </w:r>
    </w:p>
    <w:p w14:paraId="4EF35D80" w14:textId="77777777" w:rsidR="004C37A3" w:rsidRPr="00F916EC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F916EC">
        <w:rPr>
          <w:rFonts w:cstheme="minorHAnsi"/>
          <w:color w:val="000000" w:themeColor="text1"/>
          <w:sz w:val="24"/>
          <w:szCs w:val="24"/>
        </w:rPr>
        <w:tab/>
        <w:t xml:space="preserve">On the axes given for </w:t>
      </w:r>
      <w:r w:rsidRPr="00E72634">
        <w:rPr>
          <w:rFonts w:cstheme="minorHAnsi"/>
          <w:color w:val="000000" w:themeColor="text1"/>
          <w:sz w:val="24"/>
          <w:szCs w:val="24"/>
        </w:rPr>
        <w:t>2a</w:t>
      </w:r>
      <w:r>
        <w:rPr>
          <w:rFonts w:cstheme="minorHAnsi"/>
          <w:color w:val="000000" w:themeColor="text1"/>
          <w:sz w:val="24"/>
          <w:szCs w:val="24"/>
        </w:rPr>
        <w:t>(</w:t>
      </w:r>
      <w:r w:rsidRPr="00E72634">
        <w:rPr>
          <w:rFonts w:cstheme="minorHAnsi"/>
          <w:color w:val="000000" w:themeColor="text1"/>
          <w:sz w:val="24"/>
          <w:szCs w:val="24"/>
        </w:rPr>
        <w:t>ii</w:t>
      </w:r>
      <w:r>
        <w:rPr>
          <w:rFonts w:cstheme="minorHAnsi"/>
          <w:color w:val="000000" w:themeColor="text1"/>
          <w:sz w:val="24"/>
          <w:szCs w:val="24"/>
        </w:rPr>
        <w:t>)</w:t>
      </w:r>
      <w:r w:rsidRPr="00F916EC">
        <w:rPr>
          <w:rFonts w:cstheme="minorHAnsi"/>
          <w:color w:val="000000" w:themeColor="text1"/>
          <w:sz w:val="24"/>
          <w:szCs w:val="24"/>
        </w:rPr>
        <w:t xml:space="preserve">, draw a line to show how the current and the potential </w:t>
      </w:r>
      <w:r w:rsidRPr="00F916EC">
        <w:rPr>
          <w:rFonts w:cstheme="minorHAnsi"/>
          <w:color w:val="000000" w:themeColor="text1"/>
          <w:sz w:val="24"/>
          <w:szCs w:val="24"/>
        </w:rPr>
        <w:tab/>
        <w:t xml:space="preserve">difference are now linked for this new resistor.  Label this new resistor line </w:t>
      </w:r>
      <w:r w:rsidRPr="00F916EC">
        <w:rPr>
          <w:rFonts w:cstheme="minorHAnsi"/>
          <w:b/>
          <w:color w:val="000000" w:themeColor="text1"/>
          <w:sz w:val="24"/>
          <w:szCs w:val="24"/>
        </w:rPr>
        <w:t>B</w:t>
      </w:r>
      <w:r w:rsidRPr="00F916EC">
        <w:rPr>
          <w:rFonts w:cstheme="minorHAnsi"/>
          <w:color w:val="000000" w:themeColor="text1"/>
          <w:sz w:val="24"/>
          <w:szCs w:val="24"/>
        </w:rPr>
        <w:t xml:space="preserve">. </w:t>
      </w:r>
      <w:r>
        <w:rPr>
          <w:rFonts w:cstheme="minorHAnsi"/>
          <w:color w:val="000000" w:themeColor="text1"/>
          <w:sz w:val="24"/>
          <w:szCs w:val="24"/>
        </w:rPr>
        <w:t>(1)</w:t>
      </w:r>
    </w:p>
    <w:p w14:paraId="6956D48F" w14:textId="77777777" w:rsidR="004C37A3" w:rsidRPr="00F916EC" w:rsidRDefault="004C37A3" w:rsidP="004C37A3">
      <w:pPr>
        <w:rPr>
          <w:rFonts w:cstheme="minorHAnsi"/>
          <w:b/>
          <w:color w:val="000000" w:themeColor="text1"/>
          <w:sz w:val="24"/>
          <w:szCs w:val="24"/>
        </w:rPr>
      </w:pPr>
    </w:p>
    <w:p w14:paraId="432562B7" w14:textId="77777777" w:rsidR="004C37A3" w:rsidRPr="00F916EC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E72634">
        <w:rPr>
          <w:rFonts w:cstheme="minorHAnsi"/>
          <w:color w:val="000000" w:themeColor="text1"/>
          <w:sz w:val="24"/>
          <w:szCs w:val="24"/>
        </w:rPr>
        <w:t>2a</w:t>
      </w:r>
      <w:r>
        <w:rPr>
          <w:rFonts w:cstheme="minorHAnsi"/>
          <w:color w:val="000000" w:themeColor="text1"/>
          <w:sz w:val="24"/>
          <w:szCs w:val="24"/>
        </w:rPr>
        <w:t>(</w:t>
      </w:r>
      <w:r w:rsidRPr="00E72634">
        <w:rPr>
          <w:rFonts w:cstheme="minorHAnsi"/>
          <w:color w:val="000000" w:themeColor="text1"/>
          <w:sz w:val="24"/>
          <w:szCs w:val="24"/>
        </w:rPr>
        <w:t>iv</w:t>
      </w:r>
      <w:r>
        <w:rPr>
          <w:rFonts w:cstheme="minorHAnsi"/>
          <w:color w:val="000000" w:themeColor="text1"/>
          <w:sz w:val="24"/>
          <w:szCs w:val="24"/>
        </w:rPr>
        <w:t>)</w:t>
      </w:r>
      <w:r w:rsidRPr="00F916EC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  <w:r w:rsidRPr="00F916EC">
        <w:rPr>
          <w:rFonts w:cstheme="minorHAnsi"/>
          <w:color w:val="000000" w:themeColor="text1"/>
          <w:sz w:val="24"/>
          <w:szCs w:val="24"/>
        </w:rPr>
        <w:t>A resistor is an ohmic conductor.</w:t>
      </w:r>
    </w:p>
    <w:p w14:paraId="0C48EE7C" w14:textId="77777777" w:rsidR="004C37A3" w:rsidRPr="00F916EC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F916EC">
        <w:rPr>
          <w:rFonts w:cstheme="minorHAnsi"/>
          <w:color w:val="000000" w:themeColor="text1"/>
          <w:sz w:val="24"/>
          <w:szCs w:val="24"/>
        </w:rPr>
        <w:tab/>
        <w:t>Explain what is meant by an ohmic conductor.</w:t>
      </w:r>
      <w:r>
        <w:rPr>
          <w:rFonts w:cstheme="minorHAnsi"/>
          <w:color w:val="000000" w:themeColor="text1"/>
          <w:sz w:val="24"/>
          <w:szCs w:val="24"/>
        </w:rPr>
        <w:t xml:space="preserve"> (1)</w:t>
      </w:r>
    </w:p>
    <w:p w14:paraId="64F1C304" w14:textId="77777777" w:rsidR="004C37A3" w:rsidRPr="00E72634" w:rsidRDefault="004C37A3" w:rsidP="004C37A3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line="360" w:lineRule="auto"/>
        <w:ind w:hanging="720"/>
        <w:rPr>
          <w:rFonts w:cstheme="minorHAnsi"/>
          <w:b/>
          <w:i/>
          <w:color w:val="00B050"/>
          <w:sz w:val="24"/>
          <w:szCs w:val="24"/>
        </w:rPr>
      </w:pPr>
      <w:r w:rsidRPr="00E72634">
        <w:rPr>
          <w:rFonts w:cstheme="minorHAnsi"/>
          <w:b/>
          <w:i/>
          <w:color w:val="00B050"/>
          <w:sz w:val="24"/>
          <w:szCs w:val="24"/>
        </w:rPr>
        <w:t>An ohmic conductor is one in which the current through the conductor is proportional to the potential difference across its ends.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29D36498" w14:textId="77777777" w:rsidR="004C37A3" w:rsidRPr="00F916EC" w:rsidRDefault="004C37A3" w:rsidP="004C37A3">
      <w:pPr>
        <w:rPr>
          <w:rFonts w:cstheme="minorHAnsi"/>
          <w:color w:val="000000" w:themeColor="text1"/>
          <w:sz w:val="24"/>
          <w:szCs w:val="24"/>
        </w:rPr>
      </w:pPr>
      <w:r w:rsidRPr="00E72634">
        <w:rPr>
          <w:rFonts w:cstheme="minorHAnsi"/>
          <w:color w:val="000000" w:themeColor="text1"/>
          <w:sz w:val="24"/>
          <w:szCs w:val="24"/>
        </w:rPr>
        <w:t>2a</w:t>
      </w:r>
      <w:r>
        <w:rPr>
          <w:rFonts w:cstheme="minorHAnsi"/>
          <w:color w:val="000000" w:themeColor="text1"/>
          <w:sz w:val="24"/>
          <w:szCs w:val="24"/>
        </w:rPr>
        <w:t>(</w:t>
      </w:r>
      <w:r w:rsidRPr="00E72634">
        <w:rPr>
          <w:rFonts w:cstheme="minorHAnsi"/>
          <w:color w:val="000000" w:themeColor="text1"/>
          <w:sz w:val="24"/>
          <w:szCs w:val="24"/>
        </w:rPr>
        <w:t>v</w:t>
      </w:r>
      <w:r>
        <w:rPr>
          <w:rFonts w:cstheme="minorHAnsi"/>
          <w:color w:val="000000" w:themeColor="text1"/>
          <w:sz w:val="24"/>
          <w:szCs w:val="24"/>
        </w:rPr>
        <w:t>)</w:t>
      </w:r>
      <w:r w:rsidRPr="00F916EC">
        <w:rPr>
          <w:rFonts w:cstheme="minorHAnsi"/>
          <w:b/>
          <w:color w:val="000000" w:themeColor="text1"/>
          <w:sz w:val="24"/>
          <w:szCs w:val="24"/>
        </w:rPr>
        <w:tab/>
      </w:r>
      <w:r w:rsidRPr="00F916EC">
        <w:rPr>
          <w:rFonts w:cstheme="minorHAnsi"/>
          <w:color w:val="000000" w:themeColor="text1"/>
          <w:sz w:val="24"/>
          <w:szCs w:val="24"/>
        </w:rPr>
        <w:t>State the conditions required for the resistor to obey ohm's law.</w:t>
      </w:r>
      <w:r>
        <w:rPr>
          <w:rFonts w:cstheme="minorHAnsi"/>
          <w:color w:val="000000" w:themeColor="text1"/>
          <w:sz w:val="24"/>
          <w:szCs w:val="24"/>
        </w:rPr>
        <w:t xml:space="preserve"> (1)</w:t>
      </w:r>
    </w:p>
    <w:p w14:paraId="2DC6E387" w14:textId="77777777" w:rsidR="004C37A3" w:rsidRPr="00E72634" w:rsidRDefault="004C37A3" w:rsidP="004C37A3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line="360" w:lineRule="auto"/>
        <w:ind w:hanging="720"/>
        <w:rPr>
          <w:rFonts w:cstheme="minorHAnsi"/>
          <w:b/>
          <w:i/>
          <w:color w:val="00B050"/>
          <w:sz w:val="24"/>
          <w:szCs w:val="24"/>
        </w:rPr>
      </w:pPr>
      <w:r w:rsidRPr="00E72634">
        <w:rPr>
          <w:rFonts w:cstheme="minorHAnsi"/>
          <w:b/>
          <w:i/>
          <w:color w:val="00B050"/>
          <w:sz w:val="24"/>
          <w:szCs w:val="24"/>
        </w:rPr>
        <w:t>For ohm's law to apply the conductor must be at a constant temperature.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42137062" w14:textId="77777777" w:rsidR="004C37A3" w:rsidRPr="00F916EC" w:rsidRDefault="004C37A3" w:rsidP="004C37A3">
      <w:pPr>
        <w:rPr>
          <w:rFonts w:cstheme="minorHAnsi"/>
          <w:sz w:val="24"/>
          <w:szCs w:val="24"/>
        </w:rPr>
      </w:pPr>
      <w:r w:rsidRPr="00E72634">
        <w:rPr>
          <w:rFonts w:cstheme="minorHAnsi"/>
          <w:sz w:val="24"/>
          <w:szCs w:val="24"/>
        </w:rPr>
        <w:t>2b</w:t>
      </w:r>
      <w:r w:rsidRPr="00F916EC"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sz w:val="24"/>
          <w:szCs w:val="24"/>
        </w:rPr>
        <w:t xml:space="preserve">The resistor in </w:t>
      </w:r>
      <w:r w:rsidRPr="00F916EC">
        <w:rPr>
          <w:rFonts w:cstheme="minorHAnsi"/>
          <w:b/>
          <w:sz w:val="24"/>
          <w:szCs w:val="24"/>
        </w:rPr>
        <w:t xml:space="preserve">Figure 2 </w:t>
      </w:r>
      <w:r w:rsidRPr="00F916EC">
        <w:rPr>
          <w:rFonts w:cstheme="minorHAnsi"/>
          <w:sz w:val="24"/>
          <w:szCs w:val="24"/>
        </w:rPr>
        <w:t>is replaced with a filament lamp.</w:t>
      </w:r>
    </w:p>
    <w:p w14:paraId="7ECB3E3C" w14:textId="77777777" w:rsidR="004C37A3" w:rsidRPr="00F916EC" w:rsidRDefault="004C37A3" w:rsidP="004C37A3">
      <w:pPr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 xml:space="preserve">The graph shown in </w:t>
      </w:r>
      <w:r w:rsidRPr="00F916EC">
        <w:rPr>
          <w:rFonts w:cstheme="minorHAnsi"/>
          <w:b/>
          <w:sz w:val="24"/>
          <w:szCs w:val="24"/>
        </w:rPr>
        <w:t xml:space="preserve">Figure 3 </w:t>
      </w:r>
      <w:r w:rsidRPr="00F916EC">
        <w:rPr>
          <w:rFonts w:cstheme="minorHAnsi"/>
          <w:sz w:val="24"/>
          <w:szCs w:val="24"/>
        </w:rPr>
        <w:t>show</w:t>
      </w:r>
      <w:r>
        <w:rPr>
          <w:rFonts w:cstheme="minorHAnsi"/>
          <w:sz w:val="24"/>
          <w:szCs w:val="24"/>
        </w:rPr>
        <w:t>s</w:t>
      </w:r>
      <w:r w:rsidRPr="00F916EC">
        <w:rPr>
          <w:rFonts w:cstheme="minorHAnsi"/>
          <w:sz w:val="24"/>
          <w:szCs w:val="24"/>
        </w:rPr>
        <w:t xml:space="preserve"> how the current and potential difference are </w:t>
      </w:r>
      <w:r w:rsidRPr="00F916EC">
        <w:rPr>
          <w:rFonts w:cstheme="minorHAnsi"/>
          <w:sz w:val="24"/>
          <w:szCs w:val="24"/>
        </w:rPr>
        <w:tab/>
        <w:t>linked.</w:t>
      </w:r>
    </w:p>
    <w:p w14:paraId="561F6D72" w14:textId="77777777" w:rsidR="004C37A3" w:rsidRPr="00F916EC" w:rsidRDefault="004C37A3" w:rsidP="004C37A3">
      <w:pPr>
        <w:jc w:val="center"/>
        <w:rPr>
          <w:rFonts w:cstheme="minorHAnsi"/>
          <w:b/>
          <w:sz w:val="24"/>
          <w:szCs w:val="24"/>
        </w:rPr>
      </w:pPr>
      <w:r w:rsidRPr="00F916EC">
        <w:rPr>
          <w:rFonts w:cstheme="minorHAnsi"/>
          <w:b/>
          <w:sz w:val="24"/>
          <w:szCs w:val="24"/>
        </w:rPr>
        <w:t>Figure 3</w:t>
      </w:r>
    </w:p>
    <w:p w14:paraId="0EB68CC1" w14:textId="77777777" w:rsidR="004C37A3" w:rsidRPr="00F916EC" w:rsidRDefault="004C37A3" w:rsidP="004C37A3">
      <w:pPr>
        <w:jc w:val="center"/>
        <w:rPr>
          <w:rFonts w:cstheme="minorHAnsi"/>
          <w:b/>
          <w:sz w:val="24"/>
          <w:szCs w:val="24"/>
        </w:rPr>
      </w:pPr>
      <w:r w:rsidRPr="00F916EC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357DD282" wp14:editId="37018298">
            <wp:extent cx="2541505" cy="2541505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654" cy="2549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26F87" w14:textId="77777777" w:rsidR="004C37A3" w:rsidRPr="00F916EC" w:rsidRDefault="004C37A3" w:rsidP="004C37A3">
      <w:pPr>
        <w:rPr>
          <w:rFonts w:cstheme="minorHAnsi"/>
          <w:sz w:val="24"/>
          <w:szCs w:val="24"/>
        </w:rPr>
      </w:pPr>
    </w:p>
    <w:p w14:paraId="6BBD5659" w14:textId="77777777" w:rsidR="004C37A3" w:rsidRPr="00F916EC" w:rsidRDefault="004C37A3" w:rsidP="004C37A3">
      <w:pPr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Explain the shape of the current - potential difference graph for a filament lamp.</w:t>
      </w:r>
      <w:r>
        <w:rPr>
          <w:rFonts w:cstheme="minorHAnsi"/>
          <w:sz w:val="24"/>
          <w:szCs w:val="24"/>
        </w:rPr>
        <w:t xml:space="preserve"> (6)</w:t>
      </w:r>
    </w:p>
    <w:p w14:paraId="59A67909" w14:textId="77777777" w:rsidR="004C37A3" w:rsidRPr="00653020" w:rsidRDefault="004C37A3" w:rsidP="004C37A3">
      <w:pPr>
        <w:pStyle w:val="ListParagraph"/>
        <w:numPr>
          <w:ilvl w:val="0"/>
          <w:numId w:val="21"/>
        </w:numPr>
        <w:rPr>
          <w:rFonts w:cstheme="minorHAnsi"/>
          <w:b/>
          <w:i/>
          <w:color w:val="00B050"/>
          <w:sz w:val="24"/>
          <w:szCs w:val="24"/>
        </w:rPr>
      </w:pPr>
      <w:r w:rsidRPr="00653020">
        <w:rPr>
          <w:rFonts w:cstheme="minorHAnsi"/>
          <w:b/>
          <w:i/>
          <w:color w:val="00B050"/>
          <w:sz w:val="24"/>
          <w:szCs w:val="24"/>
        </w:rPr>
        <w:t>As the current increases, the filament gets hotter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627E2CE7" w14:textId="77777777" w:rsidR="004C37A3" w:rsidRPr="00653020" w:rsidRDefault="004C37A3" w:rsidP="004C37A3">
      <w:pPr>
        <w:pStyle w:val="ListParagraph"/>
        <w:numPr>
          <w:ilvl w:val="0"/>
          <w:numId w:val="21"/>
        </w:numPr>
        <w:rPr>
          <w:rFonts w:cstheme="minorHAnsi"/>
          <w:b/>
          <w:i/>
          <w:color w:val="00B050"/>
          <w:sz w:val="24"/>
          <w:szCs w:val="24"/>
        </w:rPr>
      </w:pPr>
      <w:r w:rsidRPr="00653020">
        <w:rPr>
          <w:rFonts w:cstheme="minorHAnsi"/>
          <w:b/>
          <w:i/>
          <w:color w:val="00B050"/>
          <w:sz w:val="24"/>
          <w:szCs w:val="24"/>
        </w:rPr>
        <w:t>Making the atoms inside the filament vibrate faster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1D8D8392" w14:textId="1995C2B4" w:rsidR="004C37A3" w:rsidRPr="00653020" w:rsidRDefault="004C37A3" w:rsidP="004C37A3">
      <w:pPr>
        <w:pStyle w:val="ListParagraph"/>
        <w:numPr>
          <w:ilvl w:val="0"/>
          <w:numId w:val="21"/>
        </w:numPr>
        <w:rPr>
          <w:rFonts w:cstheme="minorHAnsi"/>
          <w:b/>
          <w:i/>
          <w:color w:val="00B050"/>
          <w:sz w:val="24"/>
          <w:szCs w:val="24"/>
        </w:rPr>
      </w:pPr>
      <w:r w:rsidRPr="00653020">
        <w:rPr>
          <w:rFonts w:cstheme="minorHAnsi"/>
          <w:b/>
          <w:i/>
          <w:color w:val="00B050"/>
          <w:sz w:val="24"/>
          <w:szCs w:val="24"/>
        </w:rPr>
        <w:t xml:space="preserve">Increasing the number of </w:t>
      </w:r>
      <w:r w:rsidR="006E77B1" w:rsidRPr="00653020">
        <w:rPr>
          <w:rFonts w:cstheme="minorHAnsi"/>
          <w:b/>
          <w:i/>
          <w:color w:val="00B050"/>
          <w:sz w:val="24"/>
          <w:szCs w:val="24"/>
        </w:rPr>
        <w:t>collisions,</w:t>
      </w:r>
      <w:r w:rsidRPr="00653020">
        <w:rPr>
          <w:rFonts w:cstheme="minorHAnsi"/>
          <w:b/>
          <w:i/>
          <w:color w:val="00B050"/>
          <w:sz w:val="24"/>
          <w:szCs w:val="24"/>
        </w:rPr>
        <w:t xml:space="preserve"> the electrons undergo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58FD2FDC" w14:textId="77777777" w:rsidR="004C37A3" w:rsidRPr="00653020" w:rsidRDefault="004C37A3" w:rsidP="004C37A3">
      <w:pPr>
        <w:pStyle w:val="ListParagraph"/>
        <w:numPr>
          <w:ilvl w:val="0"/>
          <w:numId w:val="21"/>
        </w:numPr>
        <w:rPr>
          <w:rFonts w:cstheme="minorHAnsi"/>
          <w:b/>
          <w:i/>
          <w:color w:val="00B050"/>
          <w:sz w:val="24"/>
          <w:szCs w:val="24"/>
        </w:rPr>
      </w:pPr>
      <w:r w:rsidRPr="00653020">
        <w:rPr>
          <w:rFonts w:cstheme="minorHAnsi"/>
          <w:b/>
          <w:i/>
          <w:color w:val="00B050"/>
          <w:sz w:val="24"/>
          <w:szCs w:val="24"/>
        </w:rPr>
        <w:t>Therefore, increasing the resistance of the filament lamp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0421F121" w14:textId="77777777" w:rsidR="004C37A3" w:rsidRPr="00653020" w:rsidRDefault="004C37A3" w:rsidP="004C37A3">
      <w:pPr>
        <w:pStyle w:val="ListParagraph"/>
        <w:numPr>
          <w:ilvl w:val="0"/>
          <w:numId w:val="21"/>
        </w:numPr>
        <w:rPr>
          <w:rFonts w:cstheme="minorHAnsi"/>
          <w:b/>
          <w:i/>
          <w:color w:val="00B050"/>
          <w:sz w:val="24"/>
          <w:szCs w:val="24"/>
        </w:rPr>
      </w:pPr>
      <w:r w:rsidRPr="00653020">
        <w:rPr>
          <w:rFonts w:cstheme="minorHAnsi"/>
          <w:b/>
          <w:i/>
          <w:color w:val="00B050"/>
          <w:sz w:val="24"/>
          <w:szCs w:val="24"/>
        </w:rPr>
        <w:t>The gradient of an I - V graph shows 1 / resistance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252C292D" w14:textId="77777777" w:rsidR="004C37A3" w:rsidRPr="00653020" w:rsidRDefault="004C37A3" w:rsidP="004C37A3">
      <w:pPr>
        <w:pStyle w:val="ListParagraph"/>
        <w:numPr>
          <w:ilvl w:val="0"/>
          <w:numId w:val="21"/>
        </w:numPr>
        <w:rPr>
          <w:rFonts w:cstheme="minorHAnsi"/>
          <w:b/>
          <w:i/>
          <w:color w:val="00B050"/>
          <w:sz w:val="24"/>
          <w:szCs w:val="24"/>
        </w:rPr>
      </w:pPr>
      <w:r w:rsidRPr="00653020">
        <w:rPr>
          <w:rFonts w:cstheme="minorHAnsi"/>
          <w:b/>
          <w:i/>
          <w:color w:val="00B050"/>
          <w:sz w:val="24"/>
          <w:szCs w:val="24"/>
        </w:rPr>
        <w:t>So, the steeper the line, the lower the resistance.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2A3460F1" w14:textId="77777777" w:rsidR="004C37A3" w:rsidRPr="00810AC0" w:rsidRDefault="004C37A3" w:rsidP="004C37A3">
      <w:pPr>
        <w:ind w:left="1080"/>
        <w:rPr>
          <w:rFonts w:cstheme="minorHAnsi"/>
          <w:color w:val="00B050"/>
          <w:sz w:val="24"/>
          <w:szCs w:val="24"/>
        </w:rPr>
      </w:pPr>
    </w:p>
    <w:p w14:paraId="3E2F1118" w14:textId="5646F376" w:rsidR="004C37A3" w:rsidRPr="00F916EC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3</w:t>
      </w:r>
      <w:r w:rsidR="004C37A3" w:rsidRPr="00E72634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 </w:t>
      </w:r>
      <w:r w:rsidR="004C37A3">
        <w:rPr>
          <w:rFonts w:cstheme="minorHAnsi"/>
          <w:sz w:val="24"/>
          <w:szCs w:val="24"/>
        </w:rPr>
        <w:t>(</w:t>
      </w:r>
      <w:r w:rsidR="004C37A3" w:rsidRPr="00E72634">
        <w:rPr>
          <w:rFonts w:cstheme="minorHAnsi"/>
          <w:sz w:val="24"/>
          <w:szCs w:val="24"/>
        </w:rPr>
        <w:t>i</w:t>
      </w:r>
      <w:r w:rsidR="004C37A3">
        <w:rPr>
          <w:rFonts w:cstheme="minorHAnsi"/>
          <w:sz w:val="24"/>
          <w:szCs w:val="24"/>
        </w:rPr>
        <w:t>)</w:t>
      </w:r>
      <w:r w:rsidR="004C37A3" w:rsidRPr="00F916EC">
        <w:rPr>
          <w:rFonts w:cstheme="minorHAnsi"/>
          <w:sz w:val="24"/>
          <w:szCs w:val="24"/>
        </w:rPr>
        <w:tab/>
        <w:t>A teacher wants to demonstrate the properties of series and parallel circuits.</w:t>
      </w:r>
    </w:p>
    <w:p w14:paraId="2EAFA8C6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 xml:space="preserve">The teacher sets up a circuit with three identical filament lamps connected in series with a </w:t>
      </w:r>
    </w:p>
    <w:p w14:paraId="23EA92B7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</w:t>
      </w:r>
      <w:r w:rsidRPr="00F916EC">
        <w:rPr>
          <w:rFonts w:cstheme="minorHAnsi"/>
          <w:sz w:val="24"/>
          <w:szCs w:val="24"/>
        </w:rPr>
        <w:t>battery and an open switch.</w:t>
      </w:r>
    </w:p>
    <w:p w14:paraId="790B47B3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Draw the circuit that the teacher wou</w:t>
      </w:r>
      <w:r>
        <w:rPr>
          <w:rFonts w:cstheme="minorHAnsi"/>
          <w:sz w:val="24"/>
          <w:szCs w:val="24"/>
        </w:rPr>
        <w:t>l</w:t>
      </w:r>
      <w:r w:rsidRPr="00F916EC">
        <w:rPr>
          <w:rFonts w:cstheme="minorHAnsi"/>
          <w:sz w:val="24"/>
          <w:szCs w:val="24"/>
        </w:rPr>
        <w:t>d set up.</w:t>
      </w:r>
      <w:r>
        <w:rPr>
          <w:rFonts w:cstheme="minorHAnsi"/>
          <w:sz w:val="24"/>
          <w:szCs w:val="24"/>
        </w:rPr>
        <w:t xml:space="preserve"> (3)</w:t>
      </w:r>
    </w:p>
    <w:p w14:paraId="40CA9A55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  <w:r w:rsidRPr="00F916EC">
        <w:rPr>
          <w:rFonts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4FFBD1FE" wp14:editId="7C3EC28C">
            <wp:simplePos x="0" y="0"/>
            <wp:positionH relativeFrom="column">
              <wp:posOffset>782955</wp:posOffset>
            </wp:positionH>
            <wp:positionV relativeFrom="paragraph">
              <wp:posOffset>8255</wp:posOffset>
            </wp:positionV>
            <wp:extent cx="3638550" cy="2044700"/>
            <wp:effectExtent l="0" t="0" r="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495"/>
                    <a:stretch/>
                  </pic:blipFill>
                  <pic:spPr bwMode="auto">
                    <a:xfrm>
                      <a:off x="0" y="0"/>
                      <a:ext cx="3638550" cy="204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8F95E8" w14:textId="77777777" w:rsidR="004C37A3" w:rsidRPr="00241FC9" w:rsidRDefault="004C37A3" w:rsidP="004C37A3">
      <w:pPr>
        <w:spacing w:after="0" w:line="360" w:lineRule="auto"/>
        <w:rPr>
          <w:rFonts w:cstheme="minorHAnsi"/>
          <w:b/>
          <w:i/>
          <w:color w:val="00B050"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>Correct circuit symbols (1)</w:t>
      </w:r>
      <w:r w:rsidRPr="00241FC9">
        <w:rPr>
          <w:rFonts w:cstheme="minorHAnsi"/>
          <w:b/>
          <w:i/>
          <w:color w:val="00B050"/>
          <w:sz w:val="24"/>
          <w:szCs w:val="24"/>
        </w:rPr>
        <w:tab/>
      </w:r>
    </w:p>
    <w:p w14:paraId="1A76B5C2" w14:textId="77777777" w:rsidR="004C37A3" w:rsidRPr="00241FC9" w:rsidRDefault="004C37A3" w:rsidP="004C37A3">
      <w:pPr>
        <w:spacing w:after="0" w:line="360" w:lineRule="auto"/>
        <w:rPr>
          <w:rFonts w:cstheme="minorHAnsi"/>
          <w:b/>
          <w:i/>
          <w:color w:val="00B050"/>
          <w:sz w:val="24"/>
          <w:szCs w:val="24"/>
        </w:rPr>
      </w:pPr>
      <w:r w:rsidRPr="00241FC9">
        <w:rPr>
          <w:rFonts w:cstheme="minorHAnsi"/>
          <w:b/>
          <w:i/>
          <w:color w:val="00B050"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ab/>
        <w:t>All components in series (1)</w:t>
      </w:r>
    </w:p>
    <w:p w14:paraId="57278A19" w14:textId="77777777" w:rsidR="004C37A3" w:rsidRPr="00241FC9" w:rsidRDefault="004C37A3" w:rsidP="004C37A3">
      <w:pPr>
        <w:spacing w:after="0" w:line="360" w:lineRule="auto"/>
        <w:rPr>
          <w:rFonts w:cstheme="minorHAnsi"/>
          <w:b/>
          <w:i/>
          <w:color w:val="00B050"/>
          <w:sz w:val="24"/>
          <w:szCs w:val="24"/>
        </w:rPr>
      </w:pPr>
      <w:r w:rsidRPr="00241FC9">
        <w:rPr>
          <w:rFonts w:cstheme="minorHAnsi"/>
          <w:b/>
          <w:i/>
          <w:color w:val="00B050"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ab/>
      </w:r>
      <w:r w:rsidRPr="00241FC9">
        <w:rPr>
          <w:rFonts w:cstheme="minorHAnsi"/>
          <w:b/>
          <w:i/>
          <w:color w:val="00B050"/>
          <w:sz w:val="24"/>
          <w:szCs w:val="24"/>
        </w:rPr>
        <w:tab/>
        <w:t>Switch open (1)</w:t>
      </w:r>
    </w:p>
    <w:p w14:paraId="22E9CAE2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7E1905DB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2102A6E2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21D09C7F" w14:textId="77777777" w:rsidR="00A41140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22B3CEB6" w14:textId="0EBA72BE" w:rsidR="004C37A3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4C37A3" w:rsidRPr="00241FC9">
        <w:rPr>
          <w:rFonts w:cstheme="minorHAnsi"/>
          <w:sz w:val="24"/>
          <w:szCs w:val="24"/>
        </w:rPr>
        <w:t>a</w:t>
      </w:r>
      <w:r w:rsidR="004C37A3">
        <w:rPr>
          <w:rFonts w:cstheme="minorHAnsi"/>
          <w:sz w:val="24"/>
          <w:szCs w:val="24"/>
        </w:rPr>
        <w:t>(</w:t>
      </w:r>
      <w:r w:rsidR="004C37A3" w:rsidRPr="00241FC9">
        <w:rPr>
          <w:rFonts w:cstheme="minorHAnsi"/>
          <w:sz w:val="24"/>
          <w:szCs w:val="24"/>
        </w:rPr>
        <w:t>ii</w:t>
      </w:r>
      <w:r w:rsidR="004C37A3">
        <w:rPr>
          <w:rFonts w:cstheme="minorHAnsi"/>
          <w:sz w:val="24"/>
          <w:szCs w:val="24"/>
        </w:rPr>
        <w:t>)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Each filament lamp has a resistance of 14 Ω.</w:t>
      </w:r>
    </w:p>
    <w:p w14:paraId="670DD07D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Work out the total resistance of the three filament lamps in series.</w:t>
      </w:r>
      <w:r>
        <w:rPr>
          <w:rFonts w:cstheme="minorHAnsi"/>
          <w:sz w:val="24"/>
          <w:szCs w:val="24"/>
        </w:rPr>
        <w:t xml:space="preserve"> (2)</w:t>
      </w:r>
    </w:p>
    <w:p w14:paraId="18044A57" w14:textId="77777777" w:rsidR="004C37A3" w:rsidRPr="00241FC9" w:rsidRDefault="004C37A3" w:rsidP="004C37A3">
      <w:pPr>
        <w:pStyle w:val="ListParagraph"/>
        <w:numPr>
          <w:ilvl w:val="0"/>
          <w:numId w:val="22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241FC9">
        <w:rPr>
          <w:rFonts w:cstheme="minorHAnsi"/>
          <w:b/>
          <w:i/>
          <w:color w:val="00B050"/>
          <w:sz w:val="24"/>
          <w:szCs w:val="24"/>
        </w:rPr>
        <w:t>R</w:t>
      </w:r>
      <w:r w:rsidRPr="00241FC9">
        <w:rPr>
          <w:rFonts w:cstheme="minorHAnsi"/>
          <w:b/>
          <w:i/>
          <w:color w:val="00B050"/>
          <w:sz w:val="24"/>
          <w:szCs w:val="24"/>
          <w:vertAlign w:val="subscript"/>
        </w:rPr>
        <w:t>T</w:t>
      </w:r>
      <w:r w:rsidRPr="00241FC9">
        <w:rPr>
          <w:rFonts w:cstheme="minorHAnsi"/>
          <w:b/>
          <w:i/>
          <w:color w:val="00B050"/>
          <w:sz w:val="24"/>
          <w:szCs w:val="24"/>
        </w:rPr>
        <w:t xml:space="preserve"> = R</w:t>
      </w:r>
      <w:r w:rsidRPr="00241FC9">
        <w:rPr>
          <w:rFonts w:cstheme="minorHAnsi"/>
          <w:b/>
          <w:i/>
          <w:color w:val="00B050"/>
          <w:sz w:val="24"/>
          <w:szCs w:val="24"/>
          <w:vertAlign w:val="subscript"/>
        </w:rPr>
        <w:t>1</w:t>
      </w:r>
      <w:r w:rsidRPr="00241FC9">
        <w:rPr>
          <w:rFonts w:cstheme="minorHAnsi"/>
          <w:b/>
          <w:i/>
          <w:color w:val="00B050"/>
          <w:sz w:val="24"/>
          <w:szCs w:val="24"/>
        </w:rPr>
        <w:t xml:space="preserve"> + R</w:t>
      </w:r>
      <w:r w:rsidRPr="00241FC9">
        <w:rPr>
          <w:rFonts w:cstheme="minorHAnsi"/>
          <w:b/>
          <w:i/>
          <w:color w:val="00B050"/>
          <w:sz w:val="24"/>
          <w:szCs w:val="24"/>
          <w:vertAlign w:val="subscript"/>
        </w:rPr>
        <w:t>2</w:t>
      </w:r>
      <w:r w:rsidRPr="00241FC9">
        <w:rPr>
          <w:rFonts w:cstheme="minorHAnsi"/>
          <w:b/>
          <w:i/>
          <w:color w:val="00B050"/>
          <w:sz w:val="24"/>
          <w:szCs w:val="24"/>
        </w:rPr>
        <w:t xml:space="preserve"> + R</w:t>
      </w:r>
      <w:r w:rsidRPr="00241FC9">
        <w:rPr>
          <w:rFonts w:cstheme="minorHAnsi"/>
          <w:b/>
          <w:i/>
          <w:color w:val="00B050"/>
          <w:sz w:val="24"/>
          <w:szCs w:val="24"/>
          <w:vertAlign w:val="subscript"/>
        </w:rPr>
        <w:t>3</w:t>
      </w:r>
      <w:r>
        <w:rPr>
          <w:rFonts w:cstheme="minorHAnsi"/>
          <w:b/>
          <w:i/>
          <w:color w:val="00B050"/>
          <w:sz w:val="24"/>
          <w:szCs w:val="24"/>
          <w:vertAlign w:val="subscript"/>
        </w:rPr>
        <w:t xml:space="preserve">  </w:t>
      </w:r>
      <w:r>
        <w:rPr>
          <w:rFonts w:cstheme="minorHAnsi"/>
          <w:b/>
          <w:i/>
          <w:color w:val="00B050"/>
          <w:sz w:val="24"/>
          <w:szCs w:val="24"/>
        </w:rPr>
        <w:t>(1)</w:t>
      </w:r>
    </w:p>
    <w:p w14:paraId="77A4B9E7" w14:textId="77777777" w:rsidR="004C37A3" w:rsidRPr="00241FC9" w:rsidRDefault="004C37A3" w:rsidP="004C37A3">
      <w:pPr>
        <w:pStyle w:val="ListParagraph"/>
        <w:numPr>
          <w:ilvl w:val="0"/>
          <w:numId w:val="22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241FC9">
        <w:rPr>
          <w:rFonts w:cstheme="minorHAnsi"/>
          <w:b/>
          <w:i/>
          <w:color w:val="00B050"/>
          <w:sz w:val="24"/>
          <w:szCs w:val="24"/>
        </w:rPr>
        <w:t>R</w:t>
      </w:r>
      <w:r w:rsidRPr="00241FC9">
        <w:rPr>
          <w:rFonts w:cstheme="minorHAnsi"/>
          <w:b/>
          <w:i/>
          <w:color w:val="00B050"/>
          <w:sz w:val="24"/>
          <w:szCs w:val="24"/>
          <w:vertAlign w:val="subscript"/>
        </w:rPr>
        <w:t>T</w:t>
      </w:r>
      <w:r w:rsidRPr="00241FC9">
        <w:rPr>
          <w:rFonts w:cstheme="minorHAnsi"/>
          <w:b/>
          <w:i/>
          <w:color w:val="00B050"/>
          <w:sz w:val="24"/>
          <w:szCs w:val="24"/>
        </w:rPr>
        <w:t xml:space="preserve"> = 14 + 14 + 14</w:t>
      </w:r>
    </w:p>
    <w:p w14:paraId="057CCC02" w14:textId="77777777" w:rsidR="004C37A3" w:rsidRPr="00241FC9" w:rsidRDefault="004C37A3" w:rsidP="004C37A3">
      <w:pPr>
        <w:pStyle w:val="ListParagraph"/>
        <w:numPr>
          <w:ilvl w:val="0"/>
          <w:numId w:val="22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241FC9">
        <w:rPr>
          <w:rFonts w:cstheme="minorHAnsi"/>
          <w:b/>
          <w:i/>
          <w:color w:val="00B050"/>
          <w:sz w:val="24"/>
          <w:szCs w:val="24"/>
        </w:rPr>
        <w:t>R</w:t>
      </w:r>
      <w:r w:rsidRPr="00241FC9">
        <w:rPr>
          <w:rFonts w:cstheme="minorHAnsi"/>
          <w:b/>
          <w:i/>
          <w:color w:val="00B050"/>
          <w:sz w:val="24"/>
          <w:szCs w:val="24"/>
          <w:vertAlign w:val="subscript"/>
        </w:rPr>
        <w:t>T</w:t>
      </w:r>
      <w:r w:rsidRPr="00241FC9">
        <w:rPr>
          <w:rFonts w:cstheme="minorHAnsi"/>
          <w:b/>
          <w:i/>
          <w:color w:val="00B050"/>
          <w:sz w:val="24"/>
          <w:szCs w:val="24"/>
        </w:rPr>
        <w:t xml:space="preserve"> = 42 Ω</w:t>
      </w:r>
      <w:r>
        <w:rPr>
          <w:rFonts w:cstheme="minorHAnsi"/>
          <w:b/>
          <w:i/>
          <w:color w:val="00B050"/>
          <w:sz w:val="24"/>
          <w:szCs w:val="24"/>
        </w:rPr>
        <w:t xml:space="preserve">  (1)</w:t>
      </w:r>
    </w:p>
    <w:p w14:paraId="1FAB0A39" w14:textId="413501A8" w:rsidR="004C37A3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4C37A3" w:rsidRPr="00241FC9">
        <w:rPr>
          <w:rFonts w:cstheme="minorHAnsi"/>
          <w:sz w:val="24"/>
          <w:szCs w:val="24"/>
        </w:rPr>
        <w:t>a</w:t>
      </w:r>
      <w:r w:rsidR="004C37A3">
        <w:rPr>
          <w:rFonts w:cstheme="minorHAnsi"/>
          <w:sz w:val="24"/>
          <w:szCs w:val="24"/>
        </w:rPr>
        <w:t>(</w:t>
      </w:r>
      <w:r w:rsidR="004C37A3" w:rsidRPr="00241FC9">
        <w:rPr>
          <w:rFonts w:cstheme="minorHAnsi"/>
          <w:sz w:val="24"/>
          <w:szCs w:val="24"/>
        </w:rPr>
        <w:t>ii</w:t>
      </w:r>
      <w:r w:rsidR="004C37A3">
        <w:rPr>
          <w:rFonts w:cstheme="minorHAnsi"/>
          <w:sz w:val="24"/>
          <w:szCs w:val="24"/>
        </w:rPr>
        <w:t>i)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The teacher now adds a fourth filament lamp in series with the other three.</w:t>
      </w:r>
    </w:p>
    <w:p w14:paraId="7FB3E799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Describe the effect that adding this extra filament lamp will have on the circuit.</w:t>
      </w:r>
      <w:r>
        <w:rPr>
          <w:rFonts w:cstheme="minorHAnsi"/>
          <w:sz w:val="24"/>
          <w:szCs w:val="24"/>
        </w:rPr>
        <w:t xml:space="preserve"> (4)</w:t>
      </w:r>
    </w:p>
    <w:p w14:paraId="33C8CFF2" w14:textId="77777777" w:rsidR="004C37A3" w:rsidRPr="00241FC9" w:rsidRDefault="004C37A3" w:rsidP="004C37A3">
      <w:pPr>
        <w:pStyle w:val="ListParagraph"/>
        <w:numPr>
          <w:ilvl w:val="0"/>
          <w:numId w:val="23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241FC9">
        <w:rPr>
          <w:rFonts w:cstheme="minorHAnsi"/>
          <w:b/>
          <w:i/>
          <w:color w:val="00B050"/>
          <w:sz w:val="24"/>
          <w:szCs w:val="24"/>
        </w:rPr>
        <w:t>Adding an extra filament lamp will increase the resistance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39DE3807" w14:textId="77777777" w:rsidR="004C37A3" w:rsidRPr="00241FC9" w:rsidRDefault="004C37A3" w:rsidP="004C37A3">
      <w:pPr>
        <w:pStyle w:val="ListParagraph"/>
        <w:numPr>
          <w:ilvl w:val="0"/>
          <w:numId w:val="23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241FC9">
        <w:rPr>
          <w:rFonts w:cstheme="minorHAnsi"/>
          <w:b/>
          <w:i/>
          <w:color w:val="00B050"/>
          <w:sz w:val="24"/>
          <w:szCs w:val="24"/>
        </w:rPr>
        <w:t>To 56 Ω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1D183877" w14:textId="77777777" w:rsidR="004C37A3" w:rsidRPr="00241FC9" w:rsidRDefault="004C37A3" w:rsidP="004C37A3">
      <w:pPr>
        <w:pStyle w:val="ListParagraph"/>
        <w:numPr>
          <w:ilvl w:val="0"/>
          <w:numId w:val="23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241FC9">
        <w:rPr>
          <w:rFonts w:cstheme="minorHAnsi"/>
          <w:b/>
          <w:i/>
          <w:color w:val="00B050"/>
          <w:sz w:val="24"/>
          <w:szCs w:val="24"/>
        </w:rPr>
        <w:t>Decreasing the current in the circuit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453AF17D" w14:textId="77777777" w:rsidR="004C37A3" w:rsidRPr="00241FC9" w:rsidRDefault="004C37A3" w:rsidP="004C37A3">
      <w:pPr>
        <w:pStyle w:val="ListParagraph"/>
        <w:numPr>
          <w:ilvl w:val="0"/>
          <w:numId w:val="23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241FC9">
        <w:rPr>
          <w:rFonts w:cstheme="minorHAnsi"/>
          <w:b/>
          <w:i/>
          <w:color w:val="00B050"/>
          <w:sz w:val="24"/>
          <w:szCs w:val="24"/>
        </w:rPr>
        <w:t>And making all filament lamps dimmer</w:t>
      </w:r>
      <w:r>
        <w:rPr>
          <w:rFonts w:cstheme="minorHAnsi"/>
          <w:b/>
          <w:i/>
          <w:color w:val="00B050"/>
          <w:sz w:val="24"/>
          <w:szCs w:val="24"/>
        </w:rPr>
        <w:t>. (1)</w:t>
      </w:r>
    </w:p>
    <w:p w14:paraId="014F3476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color w:val="00B050"/>
          <w:sz w:val="24"/>
          <w:szCs w:val="24"/>
        </w:rPr>
        <w:t xml:space="preserve"> </w:t>
      </w:r>
    </w:p>
    <w:p w14:paraId="569C437F" w14:textId="3228BD92" w:rsidR="004C37A3" w:rsidRPr="00F916EC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4C37A3" w:rsidRPr="00B81E8E">
        <w:rPr>
          <w:rFonts w:cstheme="minorHAnsi"/>
          <w:sz w:val="24"/>
          <w:szCs w:val="24"/>
        </w:rPr>
        <w:t>b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 xml:space="preserve">The same </w:t>
      </w:r>
      <w:r w:rsidR="004C37A3">
        <w:rPr>
          <w:rFonts w:cstheme="minorHAnsi"/>
          <w:sz w:val="24"/>
          <w:szCs w:val="24"/>
        </w:rPr>
        <w:t xml:space="preserve">four </w:t>
      </w:r>
      <w:r w:rsidR="004C37A3" w:rsidRPr="00F916EC">
        <w:rPr>
          <w:rFonts w:cstheme="minorHAnsi"/>
          <w:sz w:val="24"/>
          <w:szCs w:val="24"/>
        </w:rPr>
        <w:t>filament lamps are now placed into a parallel circuit.</w:t>
      </w:r>
    </w:p>
    <w:p w14:paraId="43D6348E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 xml:space="preserve">Describe how adding filament lamps in parallel affects the brightness of the filament lamps </w:t>
      </w:r>
    </w:p>
    <w:p w14:paraId="0BAB1397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</w:t>
      </w:r>
      <w:r w:rsidRPr="00F916EC">
        <w:rPr>
          <w:rFonts w:cstheme="minorHAnsi"/>
          <w:sz w:val="24"/>
          <w:szCs w:val="24"/>
        </w:rPr>
        <w:t>compared to the brightness of a single filament lamp.</w:t>
      </w:r>
      <w:r>
        <w:rPr>
          <w:rFonts w:cstheme="minorHAnsi"/>
          <w:sz w:val="24"/>
          <w:szCs w:val="24"/>
        </w:rPr>
        <w:t xml:space="preserve"> (1)</w:t>
      </w:r>
    </w:p>
    <w:p w14:paraId="3D1B3FD4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596C75CA" w14:textId="77777777" w:rsidR="004C37A3" w:rsidRDefault="004C37A3" w:rsidP="004C37A3">
      <w:pPr>
        <w:pStyle w:val="ListParagraph"/>
        <w:numPr>
          <w:ilvl w:val="0"/>
          <w:numId w:val="24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B81E8E">
        <w:rPr>
          <w:rFonts w:cstheme="minorHAnsi"/>
          <w:b/>
          <w:i/>
          <w:color w:val="00B050"/>
          <w:sz w:val="24"/>
          <w:szCs w:val="24"/>
        </w:rPr>
        <w:t>All bulbs will be as bright as a single bulb in series.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30EFB50E" w14:textId="77777777" w:rsidR="004C37A3" w:rsidRDefault="004C37A3" w:rsidP="004C37A3">
      <w:pPr>
        <w:spacing w:after="0" w:line="360" w:lineRule="auto"/>
        <w:rPr>
          <w:rFonts w:cstheme="minorHAnsi"/>
          <w:b/>
          <w:i/>
          <w:color w:val="00B050"/>
          <w:sz w:val="24"/>
          <w:szCs w:val="24"/>
        </w:rPr>
      </w:pPr>
    </w:p>
    <w:p w14:paraId="7701986C" w14:textId="77777777" w:rsidR="004C37A3" w:rsidRPr="00B81E8E" w:rsidRDefault="004C37A3" w:rsidP="004C37A3">
      <w:pPr>
        <w:spacing w:after="0" w:line="360" w:lineRule="auto"/>
        <w:rPr>
          <w:rFonts w:cstheme="minorHAnsi"/>
          <w:b/>
          <w:i/>
          <w:color w:val="00B050"/>
          <w:sz w:val="24"/>
          <w:szCs w:val="24"/>
        </w:rPr>
      </w:pPr>
    </w:p>
    <w:p w14:paraId="13416C3C" w14:textId="1AB4FE1C" w:rsidR="004C37A3" w:rsidRDefault="004C37A3" w:rsidP="004C37A3">
      <w:pPr>
        <w:spacing w:after="0" w:line="360" w:lineRule="auto"/>
        <w:rPr>
          <w:rFonts w:cstheme="minorHAnsi"/>
          <w:b/>
          <w:sz w:val="24"/>
          <w:szCs w:val="24"/>
        </w:rPr>
      </w:pPr>
    </w:p>
    <w:p w14:paraId="71232664" w14:textId="6C84AD62" w:rsidR="00A41140" w:rsidRDefault="00A41140" w:rsidP="004C37A3">
      <w:pPr>
        <w:spacing w:after="0" w:line="360" w:lineRule="auto"/>
        <w:rPr>
          <w:rFonts w:cstheme="minorHAnsi"/>
          <w:b/>
          <w:sz w:val="24"/>
          <w:szCs w:val="24"/>
        </w:rPr>
      </w:pPr>
    </w:p>
    <w:p w14:paraId="38FC75C6" w14:textId="77777777" w:rsidR="00A41140" w:rsidRPr="00F916EC" w:rsidRDefault="00A41140" w:rsidP="004C37A3">
      <w:pPr>
        <w:spacing w:after="0" w:line="360" w:lineRule="auto"/>
        <w:rPr>
          <w:rFonts w:cstheme="minorHAnsi"/>
          <w:b/>
          <w:sz w:val="24"/>
          <w:szCs w:val="24"/>
        </w:rPr>
      </w:pPr>
    </w:p>
    <w:p w14:paraId="4FE1FD28" w14:textId="14BCF9A2" w:rsidR="004C37A3" w:rsidRPr="00F916EC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4</w:t>
      </w:r>
      <w:r w:rsidR="004C37A3" w:rsidRPr="00B81E8E">
        <w:rPr>
          <w:rFonts w:cstheme="minorHAnsi"/>
          <w:sz w:val="24"/>
          <w:szCs w:val="24"/>
        </w:rPr>
        <w:t>a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Six identical filament lamps are placed in a parallel circuit.</w:t>
      </w:r>
    </w:p>
    <w:p w14:paraId="2BB9CCB0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The current through each filament lamp is 3 A.</w:t>
      </w:r>
    </w:p>
    <w:p w14:paraId="11EE37A9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7AD9F8F3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Work out the current drawn from the power supply.</w:t>
      </w:r>
      <w:r>
        <w:rPr>
          <w:rFonts w:cstheme="minorHAnsi"/>
          <w:sz w:val="24"/>
          <w:szCs w:val="24"/>
        </w:rPr>
        <w:t xml:space="preserve"> (2)</w:t>
      </w:r>
    </w:p>
    <w:p w14:paraId="17308913" w14:textId="77777777" w:rsidR="004C37A3" w:rsidRPr="00B81E8E" w:rsidRDefault="004C37A3" w:rsidP="004C37A3">
      <w:pPr>
        <w:pStyle w:val="ListParagraph"/>
        <w:numPr>
          <w:ilvl w:val="0"/>
          <w:numId w:val="24"/>
        </w:numPr>
        <w:spacing w:after="0" w:line="24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B81E8E">
        <w:rPr>
          <w:rFonts w:cstheme="minorHAnsi"/>
          <w:b/>
          <w:i/>
          <w:color w:val="00B050"/>
          <w:sz w:val="24"/>
          <w:szCs w:val="24"/>
        </w:rPr>
        <w:t xml:space="preserve">Current through the main branch of a parallel circuit equals the sum of the current in all </w:t>
      </w:r>
    </w:p>
    <w:p w14:paraId="3C076F0D" w14:textId="77777777" w:rsidR="004C37A3" w:rsidRPr="00B81E8E" w:rsidRDefault="004C37A3" w:rsidP="004C37A3">
      <w:pPr>
        <w:spacing w:after="0" w:line="240" w:lineRule="auto"/>
        <w:ind w:left="709"/>
        <w:rPr>
          <w:rFonts w:cstheme="minorHAnsi"/>
          <w:b/>
          <w:i/>
          <w:color w:val="00B050"/>
          <w:sz w:val="24"/>
          <w:szCs w:val="24"/>
        </w:rPr>
      </w:pPr>
      <w:r w:rsidRPr="00B81E8E">
        <w:rPr>
          <w:rFonts w:cstheme="minorHAnsi"/>
          <w:b/>
          <w:i/>
          <w:color w:val="00B050"/>
          <w:sz w:val="24"/>
          <w:szCs w:val="24"/>
        </w:rPr>
        <w:t xml:space="preserve">              the branches leading off. (1)</w:t>
      </w:r>
    </w:p>
    <w:p w14:paraId="043C14B3" w14:textId="77777777" w:rsidR="004C37A3" w:rsidRPr="00B81E8E" w:rsidRDefault="004C37A3" w:rsidP="004C37A3">
      <w:pPr>
        <w:spacing w:after="0" w:line="240" w:lineRule="auto"/>
        <w:ind w:left="709"/>
        <w:rPr>
          <w:rFonts w:cstheme="minorHAnsi"/>
          <w:b/>
          <w:i/>
          <w:color w:val="00B050"/>
          <w:sz w:val="24"/>
          <w:szCs w:val="24"/>
        </w:rPr>
      </w:pPr>
    </w:p>
    <w:p w14:paraId="0FF2DBBD" w14:textId="77777777" w:rsidR="004C37A3" w:rsidRPr="00B81E8E" w:rsidRDefault="004C37A3" w:rsidP="004C37A3">
      <w:pPr>
        <w:pStyle w:val="ListParagraph"/>
        <w:numPr>
          <w:ilvl w:val="0"/>
          <w:numId w:val="24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B81E8E">
        <w:rPr>
          <w:rFonts w:cstheme="minorHAnsi"/>
          <w:b/>
          <w:i/>
          <w:color w:val="00B050"/>
          <w:sz w:val="24"/>
          <w:szCs w:val="24"/>
        </w:rPr>
        <w:t xml:space="preserve">So, </w:t>
      </w:r>
      <w:r>
        <w:rPr>
          <w:rFonts w:cstheme="minorHAnsi"/>
          <w:b/>
          <w:i/>
          <w:color w:val="00B050"/>
          <w:sz w:val="24"/>
          <w:szCs w:val="24"/>
        </w:rPr>
        <w:t xml:space="preserve">the </w:t>
      </w:r>
      <w:r w:rsidRPr="00B81E8E">
        <w:rPr>
          <w:rFonts w:cstheme="minorHAnsi"/>
          <w:b/>
          <w:i/>
          <w:color w:val="00B050"/>
          <w:sz w:val="24"/>
          <w:szCs w:val="24"/>
        </w:rPr>
        <w:t>current in main branch is 18 A</w:t>
      </w:r>
      <w:r>
        <w:rPr>
          <w:rFonts w:cstheme="minorHAnsi"/>
          <w:b/>
          <w:i/>
          <w:color w:val="00B050"/>
          <w:sz w:val="24"/>
          <w:szCs w:val="24"/>
        </w:rPr>
        <w:t>.</w:t>
      </w:r>
      <w:r w:rsidRPr="00B81E8E"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72E4AACA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4978EC03" w14:textId="0779DF76" w:rsidR="004C37A3" w:rsidRPr="00F916EC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="004C37A3" w:rsidRPr="00B81E8E">
        <w:rPr>
          <w:rFonts w:cstheme="minorHAnsi"/>
          <w:sz w:val="24"/>
          <w:szCs w:val="24"/>
        </w:rPr>
        <w:t>b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 xml:space="preserve">Two resistors, </w:t>
      </w:r>
      <w:r w:rsidR="004C37A3" w:rsidRPr="00F916EC">
        <w:rPr>
          <w:rFonts w:cstheme="minorHAnsi"/>
          <w:b/>
          <w:sz w:val="24"/>
          <w:szCs w:val="24"/>
        </w:rPr>
        <w:t>R</w:t>
      </w:r>
      <w:r w:rsidR="004C37A3" w:rsidRPr="00F916EC">
        <w:rPr>
          <w:rFonts w:cstheme="minorHAnsi"/>
          <w:b/>
          <w:sz w:val="24"/>
          <w:szCs w:val="24"/>
          <w:vertAlign w:val="subscript"/>
        </w:rPr>
        <w:t>1</w:t>
      </w:r>
      <w:r w:rsidR="004C37A3" w:rsidRPr="00F916EC">
        <w:rPr>
          <w:rFonts w:cstheme="minorHAnsi"/>
          <w:sz w:val="24"/>
          <w:szCs w:val="24"/>
        </w:rPr>
        <w:t xml:space="preserve"> and </w:t>
      </w:r>
      <w:r w:rsidR="004C37A3" w:rsidRPr="00F916EC">
        <w:rPr>
          <w:rFonts w:cstheme="minorHAnsi"/>
          <w:b/>
          <w:sz w:val="24"/>
          <w:szCs w:val="24"/>
        </w:rPr>
        <w:t>R</w:t>
      </w:r>
      <w:r w:rsidR="004C37A3" w:rsidRPr="00F916EC">
        <w:rPr>
          <w:rFonts w:cstheme="minorHAnsi"/>
          <w:b/>
          <w:sz w:val="24"/>
          <w:szCs w:val="24"/>
          <w:vertAlign w:val="subscript"/>
        </w:rPr>
        <w:t>2</w:t>
      </w:r>
      <w:r w:rsidR="004C37A3" w:rsidRPr="00F916EC">
        <w:rPr>
          <w:rFonts w:cstheme="minorHAnsi"/>
          <w:sz w:val="24"/>
          <w:szCs w:val="24"/>
        </w:rPr>
        <w:t>, are placed in parallel.</w:t>
      </w:r>
    </w:p>
    <w:p w14:paraId="3F0306D5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</w:r>
      <w:r w:rsidRPr="00F916EC">
        <w:rPr>
          <w:rFonts w:cstheme="minorHAnsi"/>
          <w:b/>
          <w:sz w:val="24"/>
          <w:szCs w:val="24"/>
        </w:rPr>
        <w:t>R</w:t>
      </w:r>
      <w:r w:rsidRPr="00F916EC">
        <w:rPr>
          <w:rFonts w:cstheme="minorHAnsi"/>
          <w:b/>
          <w:sz w:val="24"/>
          <w:szCs w:val="24"/>
          <w:vertAlign w:val="subscript"/>
        </w:rPr>
        <w:t>1</w:t>
      </w:r>
      <w:r w:rsidRPr="00F916EC">
        <w:rPr>
          <w:rFonts w:cstheme="minorHAnsi"/>
          <w:sz w:val="24"/>
          <w:szCs w:val="24"/>
        </w:rPr>
        <w:t xml:space="preserve"> has a resistance of 120 Ω and </w:t>
      </w:r>
      <w:r w:rsidRPr="00F916EC">
        <w:rPr>
          <w:rFonts w:cstheme="minorHAnsi"/>
          <w:b/>
          <w:sz w:val="24"/>
          <w:szCs w:val="24"/>
        </w:rPr>
        <w:t>R</w:t>
      </w:r>
      <w:r w:rsidRPr="00F916EC">
        <w:rPr>
          <w:rFonts w:cstheme="minorHAnsi"/>
          <w:b/>
          <w:sz w:val="24"/>
          <w:szCs w:val="24"/>
          <w:vertAlign w:val="subscript"/>
        </w:rPr>
        <w:t>2</w:t>
      </w:r>
      <w:r w:rsidRPr="00F916EC">
        <w:rPr>
          <w:rFonts w:cstheme="minorHAnsi"/>
          <w:b/>
          <w:sz w:val="24"/>
          <w:szCs w:val="24"/>
        </w:rPr>
        <w:t xml:space="preserve"> </w:t>
      </w:r>
      <w:r w:rsidRPr="00F916EC">
        <w:rPr>
          <w:rFonts w:cstheme="minorHAnsi"/>
          <w:sz w:val="24"/>
          <w:szCs w:val="24"/>
        </w:rPr>
        <w:t>has a resistance of 80 Ω.</w:t>
      </w:r>
    </w:p>
    <w:p w14:paraId="7229E7C0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The total resistance of the two resistors is less than 80 Ω.</w:t>
      </w:r>
    </w:p>
    <w:p w14:paraId="4CACB0CD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180792A6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 xml:space="preserve">Explain why adding resistors in parallel decreases the total resistance. </w:t>
      </w:r>
      <w:r>
        <w:rPr>
          <w:rFonts w:cstheme="minorHAnsi"/>
          <w:sz w:val="24"/>
          <w:szCs w:val="24"/>
        </w:rPr>
        <w:t>(4)</w:t>
      </w:r>
    </w:p>
    <w:p w14:paraId="7591AC8A" w14:textId="77777777" w:rsidR="004C37A3" w:rsidRPr="00B81E8E" w:rsidRDefault="004C37A3" w:rsidP="004C37A3">
      <w:pPr>
        <w:pStyle w:val="ListParagraph"/>
        <w:numPr>
          <w:ilvl w:val="0"/>
          <w:numId w:val="25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B81E8E">
        <w:rPr>
          <w:rFonts w:cstheme="minorHAnsi"/>
          <w:b/>
          <w:i/>
          <w:color w:val="00B050"/>
          <w:sz w:val="24"/>
          <w:szCs w:val="24"/>
        </w:rPr>
        <w:t>Adding resistors in parallel decreases the over</w:t>
      </w:r>
      <w:r>
        <w:rPr>
          <w:rFonts w:cstheme="minorHAnsi"/>
          <w:b/>
          <w:i/>
          <w:color w:val="00B050"/>
          <w:sz w:val="24"/>
          <w:szCs w:val="24"/>
        </w:rPr>
        <w:t>all</w:t>
      </w:r>
      <w:r w:rsidRPr="00B81E8E">
        <w:rPr>
          <w:rFonts w:cstheme="minorHAnsi"/>
          <w:b/>
          <w:i/>
          <w:color w:val="00B050"/>
          <w:sz w:val="24"/>
          <w:szCs w:val="24"/>
        </w:rPr>
        <w:t xml:space="preserve"> resistance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709519D9" w14:textId="77777777" w:rsidR="004C37A3" w:rsidRPr="00B81E8E" w:rsidRDefault="004C37A3" w:rsidP="004C37A3">
      <w:pPr>
        <w:pStyle w:val="ListParagraph"/>
        <w:numPr>
          <w:ilvl w:val="0"/>
          <w:numId w:val="25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B81E8E">
        <w:rPr>
          <w:rFonts w:cstheme="minorHAnsi"/>
          <w:b/>
          <w:i/>
          <w:color w:val="00B050"/>
          <w:sz w:val="24"/>
          <w:szCs w:val="24"/>
        </w:rPr>
        <w:t>As there are more pathways for the current to travel</w:t>
      </w:r>
      <w:r>
        <w:rPr>
          <w:rFonts w:cstheme="minorHAnsi"/>
          <w:b/>
          <w:i/>
          <w:color w:val="00B050"/>
          <w:sz w:val="24"/>
          <w:szCs w:val="24"/>
        </w:rPr>
        <w:t xml:space="preserve"> through (1)</w:t>
      </w:r>
    </w:p>
    <w:p w14:paraId="230D9371" w14:textId="77777777" w:rsidR="004C37A3" w:rsidRPr="00B81E8E" w:rsidRDefault="004C37A3" w:rsidP="004C37A3">
      <w:pPr>
        <w:pStyle w:val="ListParagraph"/>
        <w:numPr>
          <w:ilvl w:val="0"/>
          <w:numId w:val="25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B81E8E">
        <w:rPr>
          <w:rFonts w:cstheme="minorHAnsi"/>
          <w:b/>
          <w:i/>
          <w:color w:val="00B050"/>
          <w:sz w:val="24"/>
          <w:szCs w:val="24"/>
        </w:rPr>
        <w:t>So, the current flow increases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5ADE2865" w14:textId="77777777" w:rsidR="004C37A3" w:rsidRPr="00B81E8E" w:rsidRDefault="004C37A3" w:rsidP="004C37A3">
      <w:pPr>
        <w:pStyle w:val="ListParagraph"/>
        <w:numPr>
          <w:ilvl w:val="0"/>
          <w:numId w:val="25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B81E8E">
        <w:rPr>
          <w:rFonts w:cstheme="minorHAnsi"/>
          <w:b/>
          <w:i/>
          <w:color w:val="00B050"/>
          <w:sz w:val="24"/>
          <w:szCs w:val="24"/>
        </w:rPr>
        <w:t>And the resistance decreases.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17C09C6F" w14:textId="77777777" w:rsidR="004C37A3" w:rsidRPr="00F916EC" w:rsidRDefault="004C37A3" w:rsidP="004C37A3">
      <w:pPr>
        <w:spacing w:after="0" w:line="240" w:lineRule="auto"/>
        <w:rPr>
          <w:rFonts w:cstheme="minorHAnsi"/>
          <w:b/>
          <w:sz w:val="24"/>
          <w:szCs w:val="24"/>
          <w:u w:val="single"/>
        </w:rPr>
      </w:pPr>
    </w:p>
    <w:p w14:paraId="6CAA02F0" w14:textId="2E53B18D" w:rsidR="004C37A3" w:rsidRPr="00F916EC" w:rsidRDefault="004C37A3" w:rsidP="00A41140">
      <w:pPr>
        <w:rPr>
          <w:rFonts w:cstheme="minorHAnsi"/>
          <w:b/>
          <w:sz w:val="24"/>
          <w:szCs w:val="24"/>
          <w:u w:val="single"/>
        </w:rPr>
      </w:pPr>
    </w:p>
    <w:p w14:paraId="513F9870" w14:textId="381B15DC" w:rsidR="004C37A3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 w:rsidRPr="00A41140">
        <w:rPr>
          <w:rFonts w:cstheme="minorHAnsi"/>
          <w:sz w:val="24"/>
          <w:szCs w:val="24"/>
        </w:rPr>
        <w:t>5</w:t>
      </w:r>
      <w:r w:rsidR="004C37A3" w:rsidRPr="00A41140">
        <w:rPr>
          <w:rFonts w:cstheme="minorHAnsi"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Home electrical wiring uses three core electrical cable</w:t>
      </w:r>
      <w:r w:rsidR="004C37A3">
        <w:rPr>
          <w:rFonts w:cstheme="minorHAnsi"/>
          <w:sz w:val="24"/>
          <w:szCs w:val="24"/>
        </w:rPr>
        <w:t>s</w:t>
      </w:r>
      <w:r w:rsidR="004C37A3" w:rsidRPr="00F916EC">
        <w:rPr>
          <w:rFonts w:cstheme="minorHAnsi"/>
          <w:sz w:val="24"/>
          <w:szCs w:val="24"/>
        </w:rPr>
        <w:t>.</w:t>
      </w:r>
    </w:p>
    <w:p w14:paraId="0FC7E638" w14:textId="7C23F0D5" w:rsidR="004C37A3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="004C37A3" w:rsidRPr="00F25283">
        <w:rPr>
          <w:rFonts w:cstheme="minorHAnsi"/>
          <w:sz w:val="24"/>
          <w:szCs w:val="24"/>
        </w:rPr>
        <w:t>a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Match the name, colour and function of each wire.</w:t>
      </w:r>
      <w:r w:rsidR="004C37A3">
        <w:rPr>
          <w:rFonts w:cstheme="minorHAnsi"/>
          <w:sz w:val="24"/>
          <w:szCs w:val="24"/>
        </w:rPr>
        <w:t xml:space="preserve"> (3)</w:t>
      </w:r>
    </w:p>
    <w:p w14:paraId="02D7AA8B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</w:p>
    <w:tbl>
      <w:tblPr>
        <w:tblStyle w:val="TableGrid"/>
        <w:tblW w:w="10616" w:type="dxa"/>
        <w:tblLook w:val="04A0" w:firstRow="1" w:lastRow="0" w:firstColumn="1" w:lastColumn="0" w:noHBand="0" w:noVBand="1"/>
      </w:tblPr>
      <w:tblGrid>
        <w:gridCol w:w="2049"/>
        <w:gridCol w:w="1277"/>
        <w:gridCol w:w="1981"/>
        <w:gridCol w:w="1619"/>
        <w:gridCol w:w="3690"/>
      </w:tblGrid>
      <w:tr w:rsidR="004C37A3" w:rsidRPr="00F916EC" w14:paraId="665651BB" w14:textId="77777777" w:rsidTr="001C47A3">
        <w:tc>
          <w:tcPr>
            <w:tcW w:w="2049" w:type="dxa"/>
          </w:tcPr>
          <w:p w14:paraId="26B652D1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F916EC">
              <w:rPr>
                <w:rFonts w:cstheme="minorHAnsi"/>
                <w:b/>
                <w:sz w:val="24"/>
                <w:szCs w:val="24"/>
              </w:rPr>
              <w:t>Name of Wire</w:t>
            </w:r>
          </w:p>
        </w:tc>
        <w:tc>
          <w:tcPr>
            <w:tcW w:w="1277" w:type="dxa"/>
            <w:tcBorders>
              <w:top w:val="nil"/>
              <w:bottom w:val="nil"/>
              <w:right w:val="single" w:sz="4" w:space="0" w:color="auto"/>
            </w:tcBorders>
          </w:tcPr>
          <w:p w14:paraId="3B93D7DF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81" w:type="dxa"/>
            <w:tcBorders>
              <w:left w:val="single" w:sz="4" w:space="0" w:color="auto"/>
            </w:tcBorders>
          </w:tcPr>
          <w:p w14:paraId="31CD5C7B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  <w:r w:rsidRPr="00F916EC">
              <w:rPr>
                <w:rFonts w:cstheme="minorHAnsi"/>
                <w:b/>
                <w:sz w:val="24"/>
                <w:szCs w:val="24"/>
              </w:rPr>
              <w:t>Colour of Wire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14:paraId="2E61A5B0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90" w:type="dxa"/>
          </w:tcPr>
          <w:p w14:paraId="731E23F5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16EC">
              <w:rPr>
                <w:rFonts w:cstheme="minorHAnsi"/>
                <w:b/>
                <w:sz w:val="24"/>
                <w:szCs w:val="24"/>
              </w:rPr>
              <w:t>Function of Wire</w:t>
            </w:r>
          </w:p>
        </w:tc>
      </w:tr>
      <w:tr w:rsidR="004C37A3" w:rsidRPr="00F916EC" w14:paraId="76F0E3B5" w14:textId="77777777" w:rsidTr="001C47A3">
        <w:tc>
          <w:tcPr>
            <w:tcW w:w="2049" w:type="dxa"/>
            <w:tcBorders>
              <w:left w:val="nil"/>
              <w:right w:val="nil"/>
            </w:tcBorders>
          </w:tcPr>
          <w:p w14:paraId="188A6A26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1116E6E9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1" w:type="dxa"/>
            <w:tcBorders>
              <w:left w:val="nil"/>
              <w:right w:val="nil"/>
            </w:tcBorders>
          </w:tcPr>
          <w:p w14:paraId="36A5277A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14:paraId="78E83AF3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90" w:type="dxa"/>
            <w:tcBorders>
              <w:left w:val="nil"/>
              <w:right w:val="nil"/>
            </w:tcBorders>
          </w:tcPr>
          <w:p w14:paraId="002A6EFF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C37A3" w:rsidRPr="00F916EC" w14:paraId="1A7925A0" w14:textId="77777777" w:rsidTr="001C47A3">
        <w:tc>
          <w:tcPr>
            <w:tcW w:w="2049" w:type="dxa"/>
          </w:tcPr>
          <w:p w14:paraId="125C8401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F916EC">
              <w:rPr>
                <w:rFonts w:cstheme="minorHAnsi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F3691E2" wp14:editId="5B87525B">
                      <wp:simplePos x="0" y="0"/>
                      <wp:positionH relativeFrom="column">
                        <wp:posOffset>1215845</wp:posOffset>
                      </wp:positionH>
                      <wp:positionV relativeFrom="paragraph">
                        <wp:posOffset>784776</wp:posOffset>
                      </wp:positionV>
                      <wp:extent cx="871268" cy="21566"/>
                      <wp:effectExtent l="0" t="0" r="24130" b="36195"/>
                      <wp:wrapNone/>
                      <wp:docPr id="58" name="Straight Connector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71268" cy="21566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514048" id="Straight Connector 5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75pt,61.8pt" to="164.35pt,6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" strokecolor="#00b050" strokeweight="1.5pt">
                      <v:stroke joinstyle="miter"/>
                    </v:line>
                  </w:pict>
                </mc:Fallback>
              </mc:AlternateContent>
            </w:r>
            <w:r w:rsidRPr="00F916EC">
              <w:rPr>
                <w:rFonts w:cstheme="minorHAnsi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16F634B" wp14:editId="59412636">
                      <wp:simplePos x="0" y="0"/>
                      <wp:positionH relativeFrom="column">
                        <wp:posOffset>1225550</wp:posOffset>
                      </wp:positionH>
                      <wp:positionV relativeFrom="paragraph">
                        <wp:posOffset>133350</wp:posOffset>
                      </wp:positionV>
                      <wp:extent cx="800100" cy="1133475"/>
                      <wp:effectExtent l="0" t="0" r="19050" b="28575"/>
                      <wp:wrapNone/>
                      <wp:docPr id="57" name="Straight Connector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0100" cy="11334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DF6EE6" id="Straight Connector 57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5pt,10.5pt" to="159.5pt,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" strokecolor="#00b050" strokeweight="1.5pt">
                      <v:stroke joinstyle="miter"/>
                    </v:line>
                  </w:pict>
                </mc:Fallback>
              </mc:AlternateContent>
            </w:r>
            <w:r w:rsidRPr="00F916EC">
              <w:rPr>
                <w:rFonts w:cstheme="minorHAnsi"/>
                <w:sz w:val="24"/>
                <w:szCs w:val="24"/>
              </w:rPr>
              <w:t>Earth</w:t>
            </w:r>
          </w:p>
        </w:tc>
        <w:tc>
          <w:tcPr>
            <w:tcW w:w="1277" w:type="dxa"/>
            <w:tcBorders>
              <w:top w:val="nil"/>
              <w:bottom w:val="nil"/>
              <w:right w:val="single" w:sz="4" w:space="0" w:color="auto"/>
            </w:tcBorders>
          </w:tcPr>
          <w:p w14:paraId="0240D5C9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1" w:type="dxa"/>
            <w:tcBorders>
              <w:left w:val="single" w:sz="4" w:space="0" w:color="auto"/>
            </w:tcBorders>
          </w:tcPr>
          <w:p w14:paraId="0C563512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F916EC">
              <w:rPr>
                <w:rFonts w:cstheme="minorHAnsi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363CA19" wp14:editId="164CEAD0">
                      <wp:simplePos x="0" y="0"/>
                      <wp:positionH relativeFrom="column">
                        <wp:posOffset>1180465</wp:posOffset>
                      </wp:positionH>
                      <wp:positionV relativeFrom="paragraph">
                        <wp:posOffset>133350</wp:posOffset>
                      </wp:positionV>
                      <wp:extent cx="1019175" cy="1104900"/>
                      <wp:effectExtent l="0" t="0" r="28575" b="19050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19175" cy="11049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6D39A1" id="Straight Connector 62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95pt,10.5pt" to="173.2pt,9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" strokecolor="#00b050" strokeweight="1.5pt">
                      <v:stroke joinstyle="miter"/>
                    </v:line>
                  </w:pict>
                </mc:Fallback>
              </mc:AlternateContent>
            </w:r>
            <w:r w:rsidRPr="00F916EC">
              <w:rPr>
                <w:rFonts w:cstheme="minorHAnsi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FD8FD37" wp14:editId="6276DDAD">
                      <wp:simplePos x="0" y="0"/>
                      <wp:positionH relativeFrom="column">
                        <wp:posOffset>1161415</wp:posOffset>
                      </wp:positionH>
                      <wp:positionV relativeFrom="paragraph">
                        <wp:posOffset>123825</wp:posOffset>
                      </wp:positionV>
                      <wp:extent cx="1019175" cy="1143000"/>
                      <wp:effectExtent l="0" t="0" r="28575" b="19050"/>
                      <wp:wrapNone/>
                      <wp:docPr id="60" name="Straight Connector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19175" cy="11430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85D783" id="Straight Connector 60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45pt,9.75pt" to="171.7pt,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" strokecolor="#00b050" strokeweight="1.5pt">
                      <v:stroke joinstyle="miter"/>
                    </v:line>
                  </w:pict>
                </mc:Fallback>
              </mc:AlternateContent>
            </w:r>
            <w:r w:rsidRPr="00F916EC">
              <w:rPr>
                <w:rFonts w:cstheme="minorHAnsi"/>
                <w:sz w:val="24"/>
                <w:szCs w:val="24"/>
              </w:rPr>
              <w:t>Blue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14:paraId="623EBE18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90" w:type="dxa"/>
          </w:tcPr>
          <w:p w14:paraId="1C0F854A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F916EC">
              <w:rPr>
                <w:rFonts w:cstheme="minorHAnsi"/>
                <w:sz w:val="24"/>
                <w:szCs w:val="24"/>
              </w:rPr>
              <w:t>Safety Wire</w:t>
            </w:r>
          </w:p>
        </w:tc>
      </w:tr>
      <w:tr w:rsidR="004C37A3" w:rsidRPr="00F916EC" w14:paraId="0CC84965" w14:textId="77777777" w:rsidTr="001C47A3">
        <w:tc>
          <w:tcPr>
            <w:tcW w:w="2049" w:type="dxa"/>
            <w:tcBorders>
              <w:left w:val="nil"/>
              <w:right w:val="nil"/>
            </w:tcBorders>
          </w:tcPr>
          <w:p w14:paraId="34A53861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41709F21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1" w:type="dxa"/>
            <w:tcBorders>
              <w:left w:val="nil"/>
              <w:right w:val="nil"/>
            </w:tcBorders>
          </w:tcPr>
          <w:p w14:paraId="1895902E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14:paraId="3CC8EA5C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90" w:type="dxa"/>
            <w:tcBorders>
              <w:left w:val="nil"/>
              <w:right w:val="nil"/>
            </w:tcBorders>
          </w:tcPr>
          <w:p w14:paraId="02D3A75D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4C37A3" w:rsidRPr="00F916EC" w14:paraId="09E79A21" w14:textId="77777777" w:rsidTr="001C47A3">
        <w:tc>
          <w:tcPr>
            <w:tcW w:w="2049" w:type="dxa"/>
          </w:tcPr>
          <w:p w14:paraId="7AB45A6B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F916EC">
              <w:rPr>
                <w:rFonts w:cstheme="minorHAnsi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523269E" wp14:editId="308D3D09">
                      <wp:simplePos x="0" y="0"/>
                      <wp:positionH relativeFrom="column">
                        <wp:posOffset>1215844</wp:posOffset>
                      </wp:positionH>
                      <wp:positionV relativeFrom="paragraph">
                        <wp:posOffset>-423809</wp:posOffset>
                      </wp:positionV>
                      <wp:extent cx="808727" cy="1255144"/>
                      <wp:effectExtent l="0" t="0" r="29845" b="21590"/>
                      <wp:wrapNone/>
                      <wp:docPr id="59" name="Straight Connector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08727" cy="1255144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E0338D" id="Straight Connector 59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75pt,-33.35pt" to="159.45pt,6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" strokecolor="#00b050" strokeweight="1.5pt">
                      <v:stroke joinstyle="miter"/>
                    </v:line>
                  </w:pict>
                </mc:Fallback>
              </mc:AlternateContent>
            </w:r>
            <w:r w:rsidRPr="00F916EC">
              <w:rPr>
                <w:rFonts w:cstheme="minorHAnsi"/>
                <w:sz w:val="24"/>
                <w:szCs w:val="24"/>
              </w:rPr>
              <w:t>Live</w:t>
            </w:r>
          </w:p>
        </w:tc>
        <w:tc>
          <w:tcPr>
            <w:tcW w:w="1277" w:type="dxa"/>
            <w:tcBorders>
              <w:top w:val="nil"/>
              <w:bottom w:val="nil"/>
              <w:right w:val="single" w:sz="4" w:space="0" w:color="auto"/>
            </w:tcBorders>
          </w:tcPr>
          <w:p w14:paraId="73FDAA94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1" w:type="dxa"/>
            <w:tcBorders>
              <w:left w:val="single" w:sz="4" w:space="0" w:color="auto"/>
            </w:tcBorders>
          </w:tcPr>
          <w:p w14:paraId="6585DA16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F916EC">
              <w:rPr>
                <w:rFonts w:cstheme="minorHAnsi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56B609B" wp14:editId="7365E815">
                      <wp:simplePos x="0" y="0"/>
                      <wp:positionH relativeFrom="column">
                        <wp:posOffset>1165225</wp:posOffset>
                      </wp:positionH>
                      <wp:positionV relativeFrom="paragraph">
                        <wp:posOffset>140970</wp:posOffset>
                      </wp:positionV>
                      <wp:extent cx="1028700" cy="0"/>
                      <wp:effectExtent l="0" t="0" r="12700" b="25400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8419F5" id="Straight Connector 61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75pt,11.1pt" to="172.7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" strokecolor="#00b050" strokeweight="1.5pt">
                      <v:stroke joinstyle="miter"/>
                    </v:line>
                  </w:pict>
                </mc:Fallback>
              </mc:AlternateContent>
            </w:r>
            <w:r w:rsidRPr="00F916EC">
              <w:rPr>
                <w:rFonts w:cstheme="minorHAnsi"/>
                <w:sz w:val="24"/>
                <w:szCs w:val="24"/>
              </w:rPr>
              <w:t>Brown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14:paraId="5B0C749A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90" w:type="dxa"/>
          </w:tcPr>
          <w:p w14:paraId="07E22665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F916EC">
              <w:rPr>
                <w:rFonts w:cstheme="minorHAnsi"/>
                <w:sz w:val="24"/>
                <w:szCs w:val="24"/>
              </w:rPr>
              <w:t>To supply high voltage</w:t>
            </w:r>
          </w:p>
        </w:tc>
      </w:tr>
      <w:tr w:rsidR="004C37A3" w:rsidRPr="00F916EC" w14:paraId="7A4F6BBF" w14:textId="77777777" w:rsidTr="001C47A3">
        <w:tc>
          <w:tcPr>
            <w:tcW w:w="2049" w:type="dxa"/>
            <w:tcBorders>
              <w:left w:val="nil"/>
              <w:right w:val="nil"/>
            </w:tcBorders>
          </w:tcPr>
          <w:p w14:paraId="1510A8A0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14:paraId="3B21C44A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1" w:type="dxa"/>
            <w:tcBorders>
              <w:left w:val="nil"/>
              <w:right w:val="nil"/>
            </w:tcBorders>
          </w:tcPr>
          <w:p w14:paraId="19740D46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14:paraId="142DE75C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90" w:type="dxa"/>
            <w:tcBorders>
              <w:left w:val="nil"/>
              <w:right w:val="nil"/>
            </w:tcBorders>
          </w:tcPr>
          <w:p w14:paraId="40117F5A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4C37A3" w:rsidRPr="00F916EC" w14:paraId="16D9C8F2" w14:textId="77777777" w:rsidTr="001C47A3">
        <w:tc>
          <w:tcPr>
            <w:tcW w:w="2049" w:type="dxa"/>
          </w:tcPr>
          <w:p w14:paraId="53E5663D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F916EC">
              <w:rPr>
                <w:rFonts w:cstheme="minorHAnsi"/>
                <w:sz w:val="24"/>
                <w:szCs w:val="24"/>
              </w:rPr>
              <w:t>Neutral</w:t>
            </w:r>
          </w:p>
        </w:tc>
        <w:tc>
          <w:tcPr>
            <w:tcW w:w="1277" w:type="dxa"/>
            <w:tcBorders>
              <w:top w:val="nil"/>
              <w:bottom w:val="nil"/>
              <w:right w:val="single" w:sz="4" w:space="0" w:color="auto"/>
            </w:tcBorders>
          </w:tcPr>
          <w:p w14:paraId="229002B6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1" w:type="dxa"/>
            <w:tcBorders>
              <w:left w:val="single" w:sz="4" w:space="0" w:color="auto"/>
            </w:tcBorders>
          </w:tcPr>
          <w:p w14:paraId="09C4BDB6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F916EC">
              <w:rPr>
                <w:rFonts w:cstheme="minorHAnsi"/>
                <w:sz w:val="24"/>
                <w:szCs w:val="24"/>
              </w:rPr>
              <w:t>Yellow / Green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14:paraId="5BAEAE6E" w14:textId="77777777" w:rsidR="004C37A3" w:rsidRPr="00F916EC" w:rsidRDefault="004C37A3" w:rsidP="001C47A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90" w:type="dxa"/>
          </w:tcPr>
          <w:p w14:paraId="57669E75" w14:textId="77777777" w:rsidR="004C37A3" w:rsidRPr="00F916EC" w:rsidRDefault="004C37A3" w:rsidP="001C47A3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F916EC">
              <w:rPr>
                <w:rFonts w:cstheme="minorHAnsi"/>
                <w:sz w:val="24"/>
                <w:szCs w:val="24"/>
              </w:rPr>
              <w:t>To complete the circuit</w:t>
            </w:r>
          </w:p>
        </w:tc>
      </w:tr>
    </w:tbl>
    <w:p w14:paraId="33972118" w14:textId="5B1073D3" w:rsidR="004C37A3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21384EA1" w14:textId="082D3C53" w:rsidR="00A41140" w:rsidRDefault="00A41140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4A6FFAB8" w14:textId="44F23205" w:rsidR="00A41140" w:rsidRDefault="00A41140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1A75C71B" w14:textId="33640FC1" w:rsidR="00A41140" w:rsidRDefault="00A41140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20BD3AC1" w14:textId="77777777" w:rsidR="00A41140" w:rsidRPr="00F916EC" w:rsidRDefault="00A41140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47DD66F1" w14:textId="32F24C15" w:rsidR="004C37A3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5</w:t>
      </w:r>
      <w:r w:rsidR="004C37A3" w:rsidRPr="004C66D6">
        <w:rPr>
          <w:rFonts w:cstheme="minorHAnsi"/>
          <w:sz w:val="24"/>
          <w:szCs w:val="24"/>
        </w:rPr>
        <w:t>b</w:t>
      </w:r>
      <w:r w:rsidR="004C37A3">
        <w:rPr>
          <w:rFonts w:cstheme="minorHAnsi"/>
          <w:sz w:val="24"/>
          <w:szCs w:val="24"/>
        </w:rPr>
        <w:t>(</w:t>
      </w:r>
      <w:r w:rsidR="004C37A3" w:rsidRPr="004C66D6">
        <w:rPr>
          <w:rFonts w:cstheme="minorHAnsi"/>
          <w:sz w:val="24"/>
          <w:szCs w:val="24"/>
        </w:rPr>
        <w:t>i</w:t>
      </w:r>
      <w:r w:rsidR="004C37A3">
        <w:rPr>
          <w:rFonts w:cstheme="minorHAnsi"/>
          <w:sz w:val="24"/>
          <w:szCs w:val="24"/>
        </w:rPr>
        <w:t>)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 xml:space="preserve">State the potential difference found in each wire when it is operating under normal </w:t>
      </w:r>
      <w:r w:rsidR="004C37A3" w:rsidRPr="00F916EC">
        <w:rPr>
          <w:rFonts w:cstheme="minorHAnsi"/>
          <w:sz w:val="24"/>
          <w:szCs w:val="24"/>
        </w:rPr>
        <w:tab/>
        <w:t>conditions.</w:t>
      </w:r>
      <w:r w:rsidR="004C37A3">
        <w:rPr>
          <w:rFonts w:cstheme="minorHAnsi"/>
          <w:sz w:val="24"/>
          <w:szCs w:val="24"/>
        </w:rPr>
        <w:t xml:space="preserve"> (3)</w:t>
      </w:r>
    </w:p>
    <w:p w14:paraId="13C3017F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3B1D25BA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</w:r>
      <w:r w:rsidRPr="00F916EC">
        <w:rPr>
          <w:rFonts w:cstheme="minorHAnsi"/>
          <w:b/>
          <w:sz w:val="24"/>
          <w:szCs w:val="24"/>
        </w:rPr>
        <w:t xml:space="preserve">Live: </w:t>
      </w:r>
      <w:r w:rsidRPr="00F916EC"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 w:rsidRPr="004C66D6">
        <w:rPr>
          <w:rFonts w:cstheme="minorHAnsi"/>
          <w:b/>
          <w:i/>
          <w:color w:val="00B050"/>
          <w:sz w:val="24"/>
          <w:szCs w:val="24"/>
        </w:rPr>
        <w:t>230 V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683D1A13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</w:rPr>
      </w:pPr>
      <w:r w:rsidRPr="00F916EC">
        <w:rPr>
          <w:rFonts w:cstheme="minorHAnsi"/>
          <w:b/>
          <w:sz w:val="24"/>
          <w:szCs w:val="24"/>
        </w:rPr>
        <w:tab/>
        <w:t xml:space="preserve">Earth:  </w:t>
      </w:r>
      <w:r w:rsidRPr="00F916EC">
        <w:rPr>
          <w:rFonts w:cstheme="minorHAnsi"/>
          <w:b/>
          <w:sz w:val="24"/>
          <w:szCs w:val="24"/>
        </w:rPr>
        <w:tab/>
        <w:t xml:space="preserve"> </w:t>
      </w:r>
      <w:r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b/>
          <w:sz w:val="24"/>
          <w:szCs w:val="24"/>
        </w:rPr>
        <w:t xml:space="preserve"> </w:t>
      </w:r>
      <w:r w:rsidRPr="004C66D6">
        <w:rPr>
          <w:rFonts w:cstheme="minorHAnsi"/>
          <w:b/>
          <w:i/>
          <w:color w:val="00B050"/>
          <w:sz w:val="24"/>
          <w:szCs w:val="24"/>
        </w:rPr>
        <w:t>0 V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0B1E2C03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</w:rPr>
      </w:pPr>
      <w:r w:rsidRPr="00F916EC">
        <w:rPr>
          <w:rFonts w:cstheme="minorHAnsi"/>
          <w:b/>
          <w:sz w:val="24"/>
          <w:szCs w:val="24"/>
        </w:rPr>
        <w:tab/>
        <w:t xml:space="preserve">Neutral:          </w:t>
      </w:r>
      <w:r>
        <w:rPr>
          <w:rFonts w:cstheme="minorHAnsi"/>
          <w:b/>
          <w:sz w:val="24"/>
          <w:szCs w:val="24"/>
        </w:rPr>
        <w:tab/>
        <w:t xml:space="preserve"> </w:t>
      </w:r>
      <w:r w:rsidRPr="004C66D6">
        <w:rPr>
          <w:rFonts w:cstheme="minorHAnsi"/>
          <w:b/>
          <w:i/>
          <w:color w:val="00B050"/>
          <w:sz w:val="24"/>
          <w:szCs w:val="24"/>
        </w:rPr>
        <w:t>0 V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3A0FCB73" w14:textId="644D9158" w:rsidR="004C37A3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="004C37A3" w:rsidRPr="00653020">
        <w:rPr>
          <w:rFonts w:cstheme="minorHAnsi"/>
          <w:sz w:val="24"/>
          <w:szCs w:val="24"/>
        </w:rPr>
        <w:t>b</w:t>
      </w:r>
      <w:r w:rsidR="004C37A3">
        <w:rPr>
          <w:rFonts w:cstheme="minorHAnsi"/>
          <w:sz w:val="24"/>
          <w:szCs w:val="24"/>
        </w:rPr>
        <w:t>(</w:t>
      </w:r>
      <w:r w:rsidR="004C37A3" w:rsidRPr="00653020">
        <w:rPr>
          <w:rFonts w:cstheme="minorHAnsi"/>
          <w:sz w:val="24"/>
          <w:szCs w:val="24"/>
        </w:rPr>
        <w:t>ii</w:t>
      </w:r>
      <w:r w:rsidR="004C37A3">
        <w:rPr>
          <w:rFonts w:cstheme="minorHAnsi"/>
          <w:sz w:val="24"/>
          <w:szCs w:val="24"/>
        </w:rPr>
        <w:t>)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State the frequency of the mains electricity supply.</w:t>
      </w:r>
      <w:r w:rsidR="004C37A3">
        <w:rPr>
          <w:rFonts w:cstheme="minorHAnsi"/>
          <w:sz w:val="24"/>
          <w:szCs w:val="24"/>
        </w:rPr>
        <w:t xml:space="preserve"> (1)</w:t>
      </w:r>
    </w:p>
    <w:p w14:paraId="1E6A5A9C" w14:textId="2D4CBBA7" w:rsidR="004C37A3" w:rsidRPr="00A41140" w:rsidRDefault="004C37A3" w:rsidP="00A41140">
      <w:pPr>
        <w:pStyle w:val="ListParagraph"/>
        <w:numPr>
          <w:ilvl w:val="0"/>
          <w:numId w:val="26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 xml:space="preserve">50 Hz </w:t>
      </w:r>
      <w:r>
        <w:rPr>
          <w:rFonts w:cstheme="minorHAnsi"/>
          <w:b/>
          <w:i/>
          <w:color w:val="00B050"/>
          <w:sz w:val="24"/>
          <w:szCs w:val="24"/>
        </w:rPr>
        <w:t>(1)</w:t>
      </w:r>
    </w:p>
    <w:p w14:paraId="7122DAD3" w14:textId="07C7F3E6" w:rsidR="004C37A3" w:rsidRPr="00F916EC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="004C37A3" w:rsidRPr="00653020">
        <w:rPr>
          <w:rFonts w:cstheme="minorHAnsi"/>
          <w:sz w:val="24"/>
          <w:szCs w:val="24"/>
        </w:rPr>
        <w:t>c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The live wire can be dangerous even if a switch on the mains circuit is open.</w:t>
      </w:r>
    </w:p>
    <w:p w14:paraId="6131CDC8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Explain why the live wire can still be dangerous.</w:t>
      </w:r>
      <w:r>
        <w:rPr>
          <w:rFonts w:cstheme="minorHAnsi"/>
          <w:sz w:val="24"/>
          <w:szCs w:val="24"/>
        </w:rPr>
        <w:t xml:space="preserve"> (3)</w:t>
      </w:r>
    </w:p>
    <w:p w14:paraId="4EB058AF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5E47020C" w14:textId="77777777" w:rsidR="004C37A3" w:rsidRDefault="004C37A3" w:rsidP="004C37A3">
      <w:pPr>
        <w:pStyle w:val="ListParagraph"/>
        <w:numPr>
          <w:ilvl w:val="0"/>
          <w:numId w:val="26"/>
        </w:numPr>
        <w:spacing w:after="0" w:line="24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 xml:space="preserve">Touching the live wire could complete the circuit (from the live wire through you to </w:t>
      </w:r>
      <w:r>
        <w:rPr>
          <w:rFonts w:cstheme="minorHAnsi"/>
          <w:b/>
          <w:i/>
          <w:color w:val="00B050"/>
          <w:sz w:val="24"/>
          <w:szCs w:val="24"/>
        </w:rPr>
        <w:t xml:space="preserve">  </w:t>
      </w:r>
    </w:p>
    <w:p w14:paraId="65266358" w14:textId="77777777" w:rsidR="004C37A3" w:rsidRPr="004C66D6" w:rsidRDefault="004C37A3" w:rsidP="004C37A3">
      <w:pPr>
        <w:spacing w:after="0" w:line="240" w:lineRule="auto"/>
        <w:ind w:left="709"/>
        <w:rPr>
          <w:rFonts w:cstheme="minorHAnsi"/>
          <w:b/>
          <w:i/>
          <w:color w:val="00B050"/>
          <w:sz w:val="24"/>
          <w:szCs w:val="24"/>
        </w:rPr>
      </w:pPr>
      <w:r>
        <w:rPr>
          <w:rFonts w:cstheme="minorHAnsi"/>
          <w:b/>
          <w:i/>
          <w:color w:val="00B050"/>
          <w:sz w:val="24"/>
          <w:szCs w:val="24"/>
        </w:rPr>
        <w:t xml:space="preserve">              </w:t>
      </w:r>
      <w:r w:rsidRPr="004C66D6">
        <w:rPr>
          <w:rFonts w:cstheme="minorHAnsi"/>
          <w:b/>
          <w:i/>
          <w:color w:val="00B050"/>
          <w:sz w:val="24"/>
          <w:szCs w:val="24"/>
        </w:rPr>
        <w:t>ground)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0CBE10C5" w14:textId="77777777" w:rsidR="004C37A3" w:rsidRPr="004C66D6" w:rsidRDefault="004C37A3" w:rsidP="004C37A3">
      <w:pPr>
        <w:pStyle w:val="ListParagraph"/>
        <w:numPr>
          <w:ilvl w:val="0"/>
          <w:numId w:val="26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>If there is a complete circuit then current can flow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72961B52" w14:textId="77777777" w:rsidR="004C37A3" w:rsidRDefault="004C37A3" w:rsidP="004C37A3">
      <w:pPr>
        <w:pStyle w:val="ListParagraph"/>
        <w:numPr>
          <w:ilvl w:val="0"/>
          <w:numId w:val="26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>Causing a major electric shock.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672F377E" w14:textId="00A4695A" w:rsidR="004C37A3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="004C37A3" w:rsidRPr="004C66D6">
        <w:rPr>
          <w:rFonts w:cstheme="minorHAnsi"/>
          <w:sz w:val="24"/>
          <w:szCs w:val="24"/>
        </w:rPr>
        <w:t>d</w:t>
      </w:r>
      <w:r w:rsidR="004C37A3">
        <w:rPr>
          <w:rFonts w:cstheme="minorHAnsi"/>
          <w:sz w:val="24"/>
          <w:szCs w:val="24"/>
        </w:rPr>
        <w:t>(</w:t>
      </w:r>
      <w:r w:rsidR="004C37A3" w:rsidRPr="004C66D6">
        <w:rPr>
          <w:rFonts w:cstheme="minorHAnsi"/>
          <w:sz w:val="24"/>
          <w:szCs w:val="24"/>
        </w:rPr>
        <w:t>i</w:t>
      </w:r>
      <w:r w:rsidR="004C37A3">
        <w:rPr>
          <w:rFonts w:cstheme="minorHAnsi"/>
          <w:sz w:val="24"/>
          <w:szCs w:val="24"/>
        </w:rPr>
        <w:t>)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 xml:space="preserve">Draw the output trace that you would get from a direct potential difference </w:t>
      </w:r>
      <w:r w:rsidR="004C37A3">
        <w:rPr>
          <w:rFonts w:cstheme="minorHAnsi"/>
          <w:sz w:val="24"/>
          <w:szCs w:val="24"/>
        </w:rPr>
        <w:t xml:space="preserve">(dc) </w:t>
      </w:r>
      <w:r w:rsidR="004C37A3" w:rsidRPr="00F916EC">
        <w:rPr>
          <w:rFonts w:cstheme="minorHAnsi"/>
          <w:sz w:val="24"/>
          <w:szCs w:val="24"/>
        </w:rPr>
        <w:t>supply.</w:t>
      </w:r>
      <w:r w:rsidR="004C37A3">
        <w:rPr>
          <w:rFonts w:cstheme="minorHAnsi"/>
          <w:sz w:val="24"/>
          <w:szCs w:val="24"/>
        </w:rPr>
        <w:t xml:space="preserve"> (1)</w:t>
      </w:r>
    </w:p>
    <w:p w14:paraId="1970CDC5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  <w:r w:rsidRPr="00F916EC">
        <w:rPr>
          <w:rFonts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855C4D" wp14:editId="4232B463">
                <wp:simplePos x="0" y="0"/>
                <wp:positionH relativeFrom="column">
                  <wp:posOffset>950067</wp:posOffset>
                </wp:positionH>
                <wp:positionV relativeFrom="paragraph">
                  <wp:posOffset>191092</wp:posOffset>
                </wp:positionV>
                <wp:extent cx="2504" cy="1714529"/>
                <wp:effectExtent l="0" t="0" r="48895" b="3810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4" cy="1714529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DDCC35" id="Straight Connector 41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4.8pt,15.05pt" to="75pt,15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" strokecolor="black [3200]" strokeweight="1.5pt">
                <v:stroke joinstyle="miter"/>
              </v:line>
            </w:pict>
          </mc:Fallback>
        </mc:AlternateContent>
      </w:r>
    </w:p>
    <w:p w14:paraId="1792AEC0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  <w:r w:rsidRPr="00F916EC">
        <w:rPr>
          <w:rFonts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E3F1F92" wp14:editId="46AAE334">
                <wp:simplePos x="0" y="0"/>
                <wp:positionH relativeFrom="column">
                  <wp:posOffset>948690</wp:posOffset>
                </wp:positionH>
                <wp:positionV relativeFrom="paragraph">
                  <wp:posOffset>138430</wp:posOffset>
                </wp:positionV>
                <wp:extent cx="3314700" cy="0"/>
                <wp:effectExtent l="0" t="0" r="12700" b="2540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8475B0" id="Straight Connector 63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7pt,10.9pt" to="335.7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" strokecolor="#00b050" strokeweight="1.5pt">
                <v:stroke joinstyle="miter"/>
              </v:line>
            </w:pict>
          </mc:Fallback>
        </mc:AlternateContent>
      </w:r>
      <w:r w:rsidRPr="00F916EC">
        <w:rPr>
          <w:rFonts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DB2074" wp14:editId="0578BE76">
                <wp:simplePos x="0" y="0"/>
                <wp:positionH relativeFrom="column">
                  <wp:posOffset>-137160</wp:posOffset>
                </wp:positionH>
                <wp:positionV relativeFrom="paragraph">
                  <wp:posOffset>372110</wp:posOffset>
                </wp:positionV>
                <wp:extent cx="1828800" cy="342900"/>
                <wp:effectExtent l="6350" t="0" r="6350" b="0"/>
                <wp:wrapSquare wrapText="bothSides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0560E2" w14:textId="77777777" w:rsidR="004C37A3" w:rsidRDefault="004C37A3" w:rsidP="004C37A3">
                            <w:r>
                              <w:t>Potential Difference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B2074" id="Text Box 44" o:spid="_x0000_s1032" type="#_x0000_t202" style="position:absolute;margin-left:-10.8pt;margin-top:29.3pt;width:2in;height:27pt;rotation:-9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" filled="f" stroked="f">
                <v:textbox>
                  <w:txbxContent>
                    <w:p w14:paraId="300560E2" w14:textId="77777777" w:rsidR="004C37A3" w:rsidRDefault="004C37A3" w:rsidP="004C37A3">
                      <w:r>
                        <w:t>Potential Difference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46A75B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  <w:r w:rsidRPr="00F916EC">
        <w:rPr>
          <w:rFonts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2F70D0" wp14:editId="2B079B07">
                <wp:simplePos x="0" y="0"/>
                <wp:positionH relativeFrom="column">
                  <wp:posOffset>4146550</wp:posOffset>
                </wp:positionH>
                <wp:positionV relativeFrom="paragraph">
                  <wp:posOffset>169545</wp:posOffset>
                </wp:positionV>
                <wp:extent cx="1143000" cy="342900"/>
                <wp:effectExtent l="0" t="0" r="0" b="12700"/>
                <wp:wrapSquare wrapText="bothSides"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1B2256" w14:textId="77777777" w:rsidR="004C37A3" w:rsidRDefault="004C37A3" w:rsidP="004C37A3">
                            <w:r>
                              <w:t>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2F70D0" id="Text Box 45" o:spid="_x0000_s1033" type="#_x0000_t202" style="position:absolute;margin-left:326.5pt;margin-top:13.35pt;width:90pt;height:2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" filled="f" stroked="f">
                <v:textbox>
                  <w:txbxContent>
                    <w:p w14:paraId="371B2256" w14:textId="77777777" w:rsidR="004C37A3" w:rsidRDefault="004C37A3" w:rsidP="004C37A3">
                      <w:r>
                        <w:t>Time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8F4352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  <w:r w:rsidRPr="00F916EC">
        <w:rPr>
          <w:rFonts w:cstheme="minorHAnsi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D32F9C" wp14:editId="09D66C3C">
                <wp:simplePos x="0" y="0"/>
                <wp:positionH relativeFrom="column">
                  <wp:posOffset>948690</wp:posOffset>
                </wp:positionH>
                <wp:positionV relativeFrom="paragraph">
                  <wp:posOffset>125730</wp:posOffset>
                </wp:positionV>
                <wp:extent cx="3657600" cy="0"/>
                <wp:effectExtent l="0" t="0" r="25400" b="2540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A2C073" id="Straight Connector 43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7pt,9.9pt" to="362.7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" strokecolor="black [3200]" strokeweight="1.5pt">
                <v:stroke joinstyle="miter"/>
              </v:line>
            </w:pict>
          </mc:Fallback>
        </mc:AlternateContent>
      </w:r>
    </w:p>
    <w:p w14:paraId="191684F9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0FF7F251" w14:textId="77777777" w:rsidR="004C37A3" w:rsidRPr="00DC6AE4" w:rsidRDefault="004C37A3" w:rsidP="004C37A3">
      <w:pPr>
        <w:spacing w:after="0" w:line="360" w:lineRule="auto"/>
        <w:rPr>
          <w:rFonts w:cstheme="minorHAnsi"/>
          <w:b/>
          <w:color w:val="00B050"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color w:val="00B050"/>
          <w:sz w:val="24"/>
          <w:szCs w:val="24"/>
        </w:rPr>
        <w:t>(1)</w:t>
      </w:r>
    </w:p>
    <w:p w14:paraId="3617C732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4941A4BA" w14:textId="119CDBCA" w:rsidR="004C37A3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="004C37A3" w:rsidRPr="00653020">
        <w:rPr>
          <w:rFonts w:cstheme="minorHAnsi"/>
          <w:sz w:val="24"/>
          <w:szCs w:val="24"/>
        </w:rPr>
        <w:t>d</w:t>
      </w:r>
      <w:r w:rsidR="004C37A3">
        <w:rPr>
          <w:rFonts w:cstheme="minorHAnsi"/>
          <w:sz w:val="24"/>
          <w:szCs w:val="24"/>
        </w:rPr>
        <w:t>(</w:t>
      </w:r>
      <w:r w:rsidR="004C37A3" w:rsidRPr="00653020">
        <w:rPr>
          <w:rFonts w:cstheme="minorHAnsi"/>
          <w:sz w:val="24"/>
          <w:szCs w:val="24"/>
        </w:rPr>
        <w:t>ii</w:t>
      </w:r>
      <w:r w:rsidR="004C37A3">
        <w:rPr>
          <w:rFonts w:cstheme="minorHAnsi"/>
          <w:sz w:val="24"/>
          <w:szCs w:val="24"/>
        </w:rPr>
        <w:t>)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 xml:space="preserve">Draw the output trace that you would get from an alternating potential difference </w:t>
      </w:r>
      <w:r w:rsidR="004C37A3">
        <w:rPr>
          <w:rFonts w:cstheme="minorHAnsi"/>
          <w:sz w:val="24"/>
          <w:szCs w:val="24"/>
        </w:rPr>
        <w:t xml:space="preserve">(ac) </w:t>
      </w:r>
      <w:r w:rsidR="004C37A3" w:rsidRPr="00F916EC">
        <w:rPr>
          <w:rFonts w:cstheme="minorHAnsi"/>
          <w:sz w:val="24"/>
          <w:szCs w:val="24"/>
        </w:rPr>
        <w:t>supply.</w:t>
      </w:r>
      <w:r w:rsidR="004C37A3">
        <w:rPr>
          <w:rFonts w:cstheme="minorHAnsi"/>
          <w:sz w:val="24"/>
          <w:szCs w:val="24"/>
        </w:rPr>
        <w:t xml:space="preserve"> (1)</w:t>
      </w:r>
    </w:p>
    <w:p w14:paraId="76594C0F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  <w:r w:rsidRPr="00F916EC">
        <w:rPr>
          <w:rFonts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202F73E" wp14:editId="46D3B6E7">
                <wp:simplePos x="0" y="0"/>
                <wp:positionH relativeFrom="column">
                  <wp:posOffset>944773</wp:posOffset>
                </wp:positionH>
                <wp:positionV relativeFrom="paragraph">
                  <wp:posOffset>110568</wp:posOffset>
                </wp:positionV>
                <wp:extent cx="3667874" cy="1571947"/>
                <wp:effectExtent l="0" t="25400" r="15240" b="28575"/>
                <wp:wrapNone/>
                <wp:docPr id="2" name="Freef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7874" cy="1571947"/>
                        </a:xfrm>
                        <a:custGeom>
                          <a:avLst/>
                          <a:gdLst>
                            <a:gd name="connsiteX0" fmla="*/ 0 w 3667874"/>
                            <a:gd name="connsiteY0" fmla="*/ 801385 h 1571947"/>
                            <a:gd name="connsiteX1" fmla="*/ 10274 w 3667874"/>
                            <a:gd name="connsiteY1" fmla="*/ 606176 h 1571947"/>
                            <a:gd name="connsiteX2" fmla="*/ 30822 w 3667874"/>
                            <a:gd name="connsiteY2" fmla="*/ 544531 h 1571947"/>
                            <a:gd name="connsiteX3" fmla="*/ 41097 w 3667874"/>
                            <a:gd name="connsiteY3" fmla="*/ 513708 h 1571947"/>
                            <a:gd name="connsiteX4" fmla="*/ 102742 w 3667874"/>
                            <a:gd name="connsiteY4" fmla="*/ 431515 h 1571947"/>
                            <a:gd name="connsiteX5" fmla="*/ 133564 w 3667874"/>
                            <a:gd name="connsiteY5" fmla="*/ 380144 h 1571947"/>
                            <a:gd name="connsiteX6" fmla="*/ 143838 w 3667874"/>
                            <a:gd name="connsiteY6" fmla="*/ 349322 h 1571947"/>
                            <a:gd name="connsiteX7" fmla="*/ 205483 w 3667874"/>
                            <a:gd name="connsiteY7" fmla="*/ 297951 h 1571947"/>
                            <a:gd name="connsiteX8" fmla="*/ 226031 w 3667874"/>
                            <a:gd name="connsiteY8" fmla="*/ 267129 h 1571947"/>
                            <a:gd name="connsiteX9" fmla="*/ 256854 w 3667874"/>
                            <a:gd name="connsiteY9" fmla="*/ 246580 h 1571947"/>
                            <a:gd name="connsiteX10" fmla="*/ 287676 w 3667874"/>
                            <a:gd name="connsiteY10" fmla="*/ 215758 h 1571947"/>
                            <a:gd name="connsiteX11" fmla="*/ 318499 w 3667874"/>
                            <a:gd name="connsiteY11" fmla="*/ 195209 h 1571947"/>
                            <a:gd name="connsiteX12" fmla="*/ 359595 w 3667874"/>
                            <a:gd name="connsiteY12" fmla="*/ 164387 h 1571947"/>
                            <a:gd name="connsiteX13" fmla="*/ 431515 w 3667874"/>
                            <a:gd name="connsiteY13" fmla="*/ 113016 h 1571947"/>
                            <a:gd name="connsiteX14" fmla="*/ 534256 w 3667874"/>
                            <a:gd name="connsiteY14" fmla="*/ 51371 h 1571947"/>
                            <a:gd name="connsiteX15" fmla="*/ 595901 w 3667874"/>
                            <a:gd name="connsiteY15" fmla="*/ 30823 h 1571947"/>
                            <a:gd name="connsiteX16" fmla="*/ 657546 w 3667874"/>
                            <a:gd name="connsiteY16" fmla="*/ 10275 h 1571947"/>
                            <a:gd name="connsiteX17" fmla="*/ 688369 w 3667874"/>
                            <a:gd name="connsiteY17" fmla="*/ 0 h 1571947"/>
                            <a:gd name="connsiteX18" fmla="*/ 791110 w 3667874"/>
                            <a:gd name="connsiteY18" fmla="*/ 10275 h 1571947"/>
                            <a:gd name="connsiteX19" fmla="*/ 821933 w 3667874"/>
                            <a:gd name="connsiteY19" fmla="*/ 20549 h 1571947"/>
                            <a:gd name="connsiteX20" fmla="*/ 863029 w 3667874"/>
                            <a:gd name="connsiteY20" fmla="*/ 82194 h 1571947"/>
                            <a:gd name="connsiteX21" fmla="*/ 883578 w 3667874"/>
                            <a:gd name="connsiteY21" fmla="*/ 102742 h 1571947"/>
                            <a:gd name="connsiteX22" fmla="*/ 904126 w 3667874"/>
                            <a:gd name="connsiteY22" fmla="*/ 133565 h 1571947"/>
                            <a:gd name="connsiteX23" fmla="*/ 924674 w 3667874"/>
                            <a:gd name="connsiteY23" fmla="*/ 195209 h 1571947"/>
                            <a:gd name="connsiteX24" fmla="*/ 934948 w 3667874"/>
                            <a:gd name="connsiteY24" fmla="*/ 236306 h 1571947"/>
                            <a:gd name="connsiteX25" fmla="*/ 955497 w 3667874"/>
                            <a:gd name="connsiteY25" fmla="*/ 256854 h 1571947"/>
                            <a:gd name="connsiteX26" fmla="*/ 996593 w 3667874"/>
                            <a:gd name="connsiteY26" fmla="*/ 390418 h 1571947"/>
                            <a:gd name="connsiteX27" fmla="*/ 1006867 w 3667874"/>
                            <a:gd name="connsiteY27" fmla="*/ 431515 h 1571947"/>
                            <a:gd name="connsiteX28" fmla="*/ 1027416 w 3667874"/>
                            <a:gd name="connsiteY28" fmla="*/ 493160 h 1571947"/>
                            <a:gd name="connsiteX29" fmla="*/ 1037690 w 3667874"/>
                            <a:gd name="connsiteY29" fmla="*/ 523983 h 1571947"/>
                            <a:gd name="connsiteX30" fmla="*/ 1058238 w 3667874"/>
                            <a:gd name="connsiteY30" fmla="*/ 585627 h 1571947"/>
                            <a:gd name="connsiteX31" fmla="*/ 1068512 w 3667874"/>
                            <a:gd name="connsiteY31" fmla="*/ 626724 h 1571947"/>
                            <a:gd name="connsiteX32" fmla="*/ 1109609 w 3667874"/>
                            <a:gd name="connsiteY32" fmla="*/ 719191 h 1571947"/>
                            <a:gd name="connsiteX33" fmla="*/ 1119883 w 3667874"/>
                            <a:gd name="connsiteY33" fmla="*/ 750014 h 1571947"/>
                            <a:gd name="connsiteX34" fmla="*/ 1140431 w 3667874"/>
                            <a:gd name="connsiteY34" fmla="*/ 801385 h 1571947"/>
                            <a:gd name="connsiteX35" fmla="*/ 1150706 w 3667874"/>
                            <a:gd name="connsiteY35" fmla="*/ 832207 h 1571947"/>
                            <a:gd name="connsiteX36" fmla="*/ 1171254 w 3667874"/>
                            <a:gd name="connsiteY36" fmla="*/ 863030 h 1571947"/>
                            <a:gd name="connsiteX37" fmla="*/ 1181528 w 3667874"/>
                            <a:gd name="connsiteY37" fmla="*/ 893852 h 1571947"/>
                            <a:gd name="connsiteX38" fmla="*/ 1212351 w 3667874"/>
                            <a:gd name="connsiteY38" fmla="*/ 945223 h 1571947"/>
                            <a:gd name="connsiteX39" fmla="*/ 1232899 w 3667874"/>
                            <a:gd name="connsiteY39" fmla="*/ 986320 h 1571947"/>
                            <a:gd name="connsiteX40" fmla="*/ 1263721 w 3667874"/>
                            <a:gd name="connsiteY40" fmla="*/ 1027416 h 1571947"/>
                            <a:gd name="connsiteX41" fmla="*/ 1284270 w 3667874"/>
                            <a:gd name="connsiteY41" fmla="*/ 1068513 h 1571947"/>
                            <a:gd name="connsiteX42" fmla="*/ 1304818 w 3667874"/>
                            <a:gd name="connsiteY42" fmla="*/ 1099335 h 1571947"/>
                            <a:gd name="connsiteX43" fmla="*/ 1356189 w 3667874"/>
                            <a:gd name="connsiteY43" fmla="*/ 1191803 h 1571947"/>
                            <a:gd name="connsiteX44" fmla="*/ 1387011 w 3667874"/>
                            <a:gd name="connsiteY44" fmla="*/ 1263722 h 1571947"/>
                            <a:gd name="connsiteX45" fmla="*/ 1417834 w 3667874"/>
                            <a:gd name="connsiteY45" fmla="*/ 1325367 h 1571947"/>
                            <a:gd name="connsiteX46" fmla="*/ 1448656 w 3667874"/>
                            <a:gd name="connsiteY46" fmla="*/ 1376738 h 1571947"/>
                            <a:gd name="connsiteX47" fmla="*/ 1458930 w 3667874"/>
                            <a:gd name="connsiteY47" fmla="*/ 1407560 h 1571947"/>
                            <a:gd name="connsiteX48" fmla="*/ 1500027 w 3667874"/>
                            <a:gd name="connsiteY48" fmla="*/ 1448657 h 1571947"/>
                            <a:gd name="connsiteX49" fmla="*/ 1592494 w 3667874"/>
                            <a:gd name="connsiteY49" fmla="*/ 1520576 h 1571947"/>
                            <a:gd name="connsiteX50" fmla="*/ 1664413 w 3667874"/>
                            <a:gd name="connsiteY50" fmla="*/ 1551398 h 1571947"/>
                            <a:gd name="connsiteX51" fmla="*/ 1726058 w 3667874"/>
                            <a:gd name="connsiteY51" fmla="*/ 1571947 h 1571947"/>
                            <a:gd name="connsiteX52" fmla="*/ 1787703 w 3667874"/>
                            <a:gd name="connsiteY52" fmla="*/ 1561672 h 1571947"/>
                            <a:gd name="connsiteX53" fmla="*/ 1808252 w 3667874"/>
                            <a:gd name="connsiteY53" fmla="*/ 1541124 h 1571947"/>
                            <a:gd name="connsiteX54" fmla="*/ 1839074 w 3667874"/>
                            <a:gd name="connsiteY54" fmla="*/ 1530850 h 1571947"/>
                            <a:gd name="connsiteX55" fmla="*/ 1859622 w 3667874"/>
                            <a:gd name="connsiteY55" fmla="*/ 1500027 h 1571947"/>
                            <a:gd name="connsiteX56" fmla="*/ 1910993 w 3667874"/>
                            <a:gd name="connsiteY56" fmla="*/ 1448657 h 1571947"/>
                            <a:gd name="connsiteX57" fmla="*/ 1952090 w 3667874"/>
                            <a:gd name="connsiteY57" fmla="*/ 1376738 h 1571947"/>
                            <a:gd name="connsiteX58" fmla="*/ 1982912 w 3667874"/>
                            <a:gd name="connsiteY58" fmla="*/ 1315093 h 1571947"/>
                            <a:gd name="connsiteX59" fmla="*/ 2003461 w 3667874"/>
                            <a:gd name="connsiteY59" fmla="*/ 1253448 h 1571947"/>
                            <a:gd name="connsiteX60" fmla="*/ 2024009 w 3667874"/>
                            <a:gd name="connsiteY60" fmla="*/ 1150706 h 1571947"/>
                            <a:gd name="connsiteX61" fmla="*/ 2054831 w 3667874"/>
                            <a:gd name="connsiteY61" fmla="*/ 1047965 h 1571947"/>
                            <a:gd name="connsiteX62" fmla="*/ 2085654 w 3667874"/>
                            <a:gd name="connsiteY62" fmla="*/ 965771 h 1571947"/>
                            <a:gd name="connsiteX63" fmla="*/ 2095928 w 3667874"/>
                            <a:gd name="connsiteY63" fmla="*/ 934949 h 1571947"/>
                            <a:gd name="connsiteX64" fmla="*/ 2106202 w 3667874"/>
                            <a:gd name="connsiteY64" fmla="*/ 893852 h 1571947"/>
                            <a:gd name="connsiteX65" fmla="*/ 2126751 w 3667874"/>
                            <a:gd name="connsiteY65" fmla="*/ 863030 h 1571947"/>
                            <a:gd name="connsiteX66" fmla="*/ 2137025 w 3667874"/>
                            <a:gd name="connsiteY66" fmla="*/ 811659 h 1571947"/>
                            <a:gd name="connsiteX67" fmla="*/ 2157573 w 3667874"/>
                            <a:gd name="connsiteY67" fmla="*/ 780836 h 1571947"/>
                            <a:gd name="connsiteX68" fmla="*/ 2167847 w 3667874"/>
                            <a:gd name="connsiteY68" fmla="*/ 729466 h 1571947"/>
                            <a:gd name="connsiteX69" fmla="*/ 2188395 w 3667874"/>
                            <a:gd name="connsiteY69" fmla="*/ 688369 h 1571947"/>
                            <a:gd name="connsiteX70" fmla="*/ 2219218 w 3667874"/>
                            <a:gd name="connsiteY70" fmla="*/ 616450 h 1571947"/>
                            <a:gd name="connsiteX71" fmla="*/ 2250040 w 3667874"/>
                            <a:gd name="connsiteY71" fmla="*/ 513708 h 1571947"/>
                            <a:gd name="connsiteX72" fmla="*/ 2270589 w 3667874"/>
                            <a:gd name="connsiteY72" fmla="*/ 421241 h 1571947"/>
                            <a:gd name="connsiteX73" fmla="*/ 2332234 w 3667874"/>
                            <a:gd name="connsiteY73" fmla="*/ 308225 h 1571947"/>
                            <a:gd name="connsiteX74" fmla="*/ 2352782 w 3667874"/>
                            <a:gd name="connsiteY74" fmla="*/ 267129 h 1571947"/>
                            <a:gd name="connsiteX75" fmla="*/ 2383604 w 3667874"/>
                            <a:gd name="connsiteY75" fmla="*/ 236306 h 1571947"/>
                            <a:gd name="connsiteX76" fmla="*/ 2404153 w 3667874"/>
                            <a:gd name="connsiteY76" fmla="*/ 195209 h 1571947"/>
                            <a:gd name="connsiteX77" fmla="*/ 2434975 w 3667874"/>
                            <a:gd name="connsiteY77" fmla="*/ 174661 h 1571947"/>
                            <a:gd name="connsiteX78" fmla="*/ 2486346 w 3667874"/>
                            <a:gd name="connsiteY78" fmla="*/ 123290 h 1571947"/>
                            <a:gd name="connsiteX79" fmla="*/ 2547991 w 3667874"/>
                            <a:gd name="connsiteY79" fmla="*/ 82194 h 1571947"/>
                            <a:gd name="connsiteX80" fmla="*/ 2619910 w 3667874"/>
                            <a:gd name="connsiteY80" fmla="*/ 41097 h 1571947"/>
                            <a:gd name="connsiteX81" fmla="*/ 2794571 w 3667874"/>
                            <a:gd name="connsiteY81" fmla="*/ 51371 h 1571947"/>
                            <a:gd name="connsiteX82" fmla="*/ 2835667 w 3667874"/>
                            <a:gd name="connsiteY82" fmla="*/ 123290 h 1571947"/>
                            <a:gd name="connsiteX83" fmla="*/ 2856216 w 3667874"/>
                            <a:gd name="connsiteY83" fmla="*/ 184935 h 1571947"/>
                            <a:gd name="connsiteX84" fmla="*/ 2887038 w 3667874"/>
                            <a:gd name="connsiteY84" fmla="*/ 297951 h 1571947"/>
                            <a:gd name="connsiteX85" fmla="*/ 2897312 w 3667874"/>
                            <a:gd name="connsiteY85" fmla="*/ 339048 h 1571947"/>
                            <a:gd name="connsiteX86" fmla="*/ 2907586 w 3667874"/>
                            <a:gd name="connsiteY86" fmla="*/ 369870 h 1571947"/>
                            <a:gd name="connsiteX87" fmla="*/ 2917861 w 3667874"/>
                            <a:gd name="connsiteY87" fmla="*/ 421241 h 1571947"/>
                            <a:gd name="connsiteX88" fmla="*/ 2928135 w 3667874"/>
                            <a:gd name="connsiteY88" fmla="*/ 452063 h 1571947"/>
                            <a:gd name="connsiteX89" fmla="*/ 2948683 w 3667874"/>
                            <a:gd name="connsiteY89" fmla="*/ 544531 h 1571947"/>
                            <a:gd name="connsiteX90" fmla="*/ 2958957 w 3667874"/>
                            <a:gd name="connsiteY90" fmla="*/ 585627 h 1571947"/>
                            <a:gd name="connsiteX91" fmla="*/ 2969231 w 3667874"/>
                            <a:gd name="connsiteY91" fmla="*/ 636998 h 1571947"/>
                            <a:gd name="connsiteX92" fmla="*/ 2979506 w 3667874"/>
                            <a:gd name="connsiteY92" fmla="*/ 678095 h 1571947"/>
                            <a:gd name="connsiteX93" fmla="*/ 3000054 w 3667874"/>
                            <a:gd name="connsiteY93" fmla="*/ 780836 h 1571947"/>
                            <a:gd name="connsiteX94" fmla="*/ 3020602 w 3667874"/>
                            <a:gd name="connsiteY94" fmla="*/ 852756 h 1571947"/>
                            <a:gd name="connsiteX95" fmla="*/ 3030876 w 3667874"/>
                            <a:gd name="connsiteY95" fmla="*/ 883578 h 1571947"/>
                            <a:gd name="connsiteX96" fmla="*/ 3061699 w 3667874"/>
                            <a:gd name="connsiteY96" fmla="*/ 976045 h 1571947"/>
                            <a:gd name="connsiteX97" fmla="*/ 3071973 w 3667874"/>
                            <a:gd name="connsiteY97" fmla="*/ 1017142 h 1571947"/>
                            <a:gd name="connsiteX98" fmla="*/ 3092521 w 3667874"/>
                            <a:gd name="connsiteY98" fmla="*/ 1058239 h 1571947"/>
                            <a:gd name="connsiteX99" fmla="*/ 3113070 w 3667874"/>
                            <a:gd name="connsiteY99" fmla="*/ 1140432 h 1571947"/>
                            <a:gd name="connsiteX100" fmla="*/ 3123344 w 3667874"/>
                            <a:gd name="connsiteY100" fmla="*/ 1171254 h 1571947"/>
                            <a:gd name="connsiteX101" fmla="*/ 3143892 w 3667874"/>
                            <a:gd name="connsiteY101" fmla="*/ 1202077 h 1571947"/>
                            <a:gd name="connsiteX102" fmla="*/ 3164440 w 3667874"/>
                            <a:gd name="connsiteY102" fmla="*/ 1263722 h 1571947"/>
                            <a:gd name="connsiteX103" fmla="*/ 3184989 w 3667874"/>
                            <a:gd name="connsiteY103" fmla="*/ 1294544 h 1571947"/>
                            <a:gd name="connsiteX104" fmla="*/ 3205537 w 3667874"/>
                            <a:gd name="connsiteY104" fmla="*/ 1315093 h 1571947"/>
                            <a:gd name="connsiteX105" fmla="*/ 3277456 w 3667874"/>
                            <a:gd name="connsiteY105" fmla="*/ 1407560 h 1571947"/>
                            <a:gd name="connsiteX106" fmla="*/ 3308279 w 3667874"/>
                            <a:gd name="connsiteY106" fmla="*/ 1428108 h 1571947"/>
                            <a:gd name="connsiteX107" fmla="*/ 3328827 w 3667874"/>
                            <a:gd name="connsiteY107" fmla="*/ 1448657 h 1571947"/>
                            <a:gd name="connsiteX108" fmla="*/ 3359649 w 3667874"/>
                            <a:gd name="connsiteY108" fmla="*/ 1458931 h 1571947"/>
                            <a:gd name="connsiteX109" fmla="*/ 3390472 w 3667874"/>
                            <a:gd name="connsiteY109" fmla="*/ 1479479 h 1571947"/>
                            <a:gd name="connsiteX110" fmla="*/ 3462391 w 3667874"/>
                            <a:gd name="connsiteY110" fmla="*/ 1469205 h 1571947"/>
                            <a:gd name="connsiteX111" fmla="*/ 3544584 w 3667874"/>
                            <a:gd name="connsiteY111" fmla="*/ 1397286 h 1571947"/>
                            <a:gd name="connsiteX112" fmla="*/ 3585681 w 3667874"/>
                            <a:gd name="connsiteY112" fmla="*/ 1345915 h 1571947"/>
                            <a:gd name="connsiteX113" fmla="*/ 3595955 w 3667874"/>
                            <a:gd name="connsiteY113" fmla="*/ 1315093 h 1571947"/>
                            <a:gd name="connsiteX114" fmla="*/ 3637052 w 3667874"/>
                            <a:gd name="connsiteY114" fmla="*/ 1243174 h 1571947"/>
                            <a:gd name="connsiteX115" fmla="*/ 3667874 w 3667874"/>
                            <a:gd name="connsiteY115" fmla="*/ 1160980 h 157194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</a:cxnLst>
                          <a:rect l="l" t="t" r="r" b="b"/>
                          <a:pathLst>
                            <a:path w="3667874" h="1571947">
                              <a:moveTo>
                                <a:pt x="0" y="801385"/>
                              </a:moveTo>
                              <a:cubicBezTo>
                                <a:pt x="3425" y="736315"/>
                                <a:pt x="2511" y="670872"/>
                                <a:pt x="10274" y="606176"/>
                              </a:cubicBezTo>
                              <a:cubicBezTo>
                                <a:pt x="12855" y="584670"/>
                                <a:pt x="23973" y="565079"/>
                                <a:pt x="30822" y="544531"/>
                              </a:cubicBezTo>
                              <a:cubicBezTo>
                                <a:pt x="34247" y="534257"/>
                                <a:pt x="35090" y="522719"/>
                                <a:pt x="41097" y="513708"/>
                              </a:cubicBezTo>
                              <a:cubicBezTo>
                                <a:pt x="87566" y="444003"/>
                                <a:pt x="64730" y="469525"/>
                                <a:pt x="102742" y="431515"/>
                              </a:cubicBezTo>
                              <a:cubicBezTo>
                                <a:pt x="131846" y="344202"/>
                                <a:pt x="91256" y="450659"/>
                                <a:pt x="133564" y="380144"/>
                              </a:cubicBezTo>
                              <a:cubicBezTo>
                                <a:pt x="139136" y="370858"/>
                                <a:pt x="137831" y="358333"/>
                                <a:pt x="143838" y="349322"/>
                              </a:cubicBezTo>
                              <a:cubicBezTo>
                                <a:pt x="159660" y="325589"/>
                                <a:pt x="182739" y="313114"/>
                                <a:pt x="205483" y="297951"/>
                              </a:cubicBezTo>
                              <a:cubicBezTo>
                                <a:pt x="212332" y="287677"/>
                                <a:pt x="217300" y="275860"/>
                                <a:pt x="226031" y="267129"/>
                              </a:cubicBezTo>
                              <a:cubicBezTo>
                                <a:pt x="234763" y="258397"/>
                                <a:pt x="247368" y="254485"/>
                                <a:pt x="256854" y="246580"/>
                              </a:cubicBezTo>
                              <a:cubicBezTo>
                                <a:pt x="268016" y="237278"/>
                                <a:pt x="276514" y="225060"/>
                                <a:pt x="287676" y="215758"/>
                              </a:cubicBezTo>
                              <a:cubicBezTo>
                                <a:pt x="297162" y="207853"/>
                                <a:pt x="308451" y="202386"/>
                                <a:pt x="318499" y="195209"/>
                              </a:cubicBezTo>
                              <a:cubicBezTo>
                                <a:pt x="332433" y="185256"/>
                                <a:pt x="346708" y="175663"/>
                                <a:pt x="359595" y="164387"/>
                              </a:cubicBezTo>
                              <a:cubicBezTo>
                                <a:pt x="419601" y="111882"/>
                                <a:pt x="376023" y="131513"/>
                                <a:pt x="431515" y="113016"/>
                              </a:cubicBezTo>
                              <a:cubicBezTo>
                                <a:pt x="467688" y="88901"/>
                                <a:pt x="494772" y="67165"/>
                                <a:pt x="534256" y="51371"/>
                              </a:cubicBezTo>
                              <a:cubicBezTo>
                                <a:pt x="554367" y="43327"/>
                                <a:pt x="575353" y="37672"/>
                                <a:pt x="595901" y="30823"/>
                              </a:cubicBezTo>
                              <a:lnTo>
                                <a:pt x="657546" y="10275"/>
                              </a:lnTo>
                              <a:lnTo>
                                <a:pt x="688369" y="0"/>
                              </a:lnTo>
                              <a:cubicBezTo>
                                <a:pt x="722616" y="3425"/>
                                <a:pt x="757092" y="5041"/>
                                <a:pt x="791110" y="10275"/>
                              </a:cubicBezTo>
                              <a:cubicBezTo>
                                <a:pt x="801814" y="11922"/>
                                <a:pt x="814275" y="12891"/>
                                <a:pt x="821933" y="20549"/>
                              </a:cubicBezTo>
                              <a:cubicBezTo>
                                <a:pt x="839396" y="38012"/>
                                <a:pt x="845566" y="64732"/>
                                <a:pt x="863029" y="82194"/>
                              </a:cubicBezTo>
                              <a:cubicBezTo>
                                <a:pt x="869879" y="89043"/>
                                <a:pt x="877527" y="95178"/>
                                <a:pt x="883578" y="102742"/>
                              </a:cubicBezTo>
                              <a:cubicBezTo>
                                <a:pt x="891292" y="112384"/>
                                <a:pt x="899111" y="122281"/>
                                <a:pt x="904126" y="133565"/>
                              </a:cubicBezTo>
                              <a:cubicBezTo>
                                <a:pt x="912923" y="153358"/>
                                <a:pt x="919421" y="174196"/>
                                <a:pt x="924674" y="195209"/>
                              </a:cubicBezTo>
                              <a:cubicBezTo>
                                <a:pt x="928099" y="208908"/>
                                <a:pt x="928633" y="223676"/>
                                <a:pt x="934948" y="236306"/>
                              </a:cubicBezTo>
                              <a:cubicBezTo>
                                <a:pt x="939280" y="244970"/>
                                <a:pt x="948647" y="250005"/>
                                <a:pt x="955497" y="256854"/>
                              </a:cubicBezTo>
                              <a:cubicBezTo>
                                <a:pt x="1004281" y="451996"/>
                                <a:pt x="950038" y="250752"/>
                                <a:pt x="996593" y="390418"/>
                              </a:cubicBezTo>
                              <a:cubicBezTo>
                                <a:pt x="1001058" y="403814"/>
                                <a:pt x="1002809" y="417990"/>
                                <a:pt x="1006867" y="431515"/>
                              </a:cubicBezTo>
                              <a:cubicBezTo>
                                <a:pt x="1013091" y="452261"/>
                                <a:pt x="1020566" y="472612"/>
                                <a:pt x="1027416" y="493160"/>
                              </a:cubicBezTo>
                              <a:lnTo>
                                <a:pt x="1037690" y="523983"/>
                              </a:lnTo>
                              <a:cubicBezTo>
                                <a:pt x="1044539" y="544531"/>
                                <a:pt x="1052985" y="564614"/>
                                <a:pt x="1058238" y="585627"/>
                              </a:cubicBezTo>
                              <a:cubicBezTo>
                                <a:pt x="1061663" y="599326"/>
                                <a:pt x="1064047" y="613328"/>
                                <a:pt x="1068512" y="626724"/>
                              </a:cubicBezTo>
                              <a:cubicBezTo>
                                <a:pt x="1092409" y="698414"/>
                                <a:pt x="1082757" y="656534"/>
                                <a:pt x="1109609" y="719191"/>
                              </a:cubicBezTo>
                              <a:cubicBezTo>
                                <a:pt x="1113875" y="729145"/>
                                <a:pt x="1116080" y="739873"/>
                                <a:pt x="1119883" y="750014"/>
                              </a:cubicBezTo>
                              <a:cubicBezTo>
                                <a:pt x="1126359" y="767282"/>
                                <a:pt x="1133955" y="784117"/>
                                <a:pt x="1140431" y="801385"/>
                              </a:cubicBezTo>
                              <a:cubicBezTo>
                                <a:pt x="1144234" y="811525"/>
                                <a:pt x="1145863" y="822521"/>
                                <a:pt x="1150706" y="832207"/>
                              </a:cubicBezTo>
                              <a:cubicBezTo>
                                <a:pt x="1156228" y="843251"/>
                                <a:pt x="1165732" y="851985"/>
                                <a:pt x="1171254" y="863030"/>
                              </a:cubicBezTo>
                              <a:cubicBezTo>
                                <a:pt x="1176097" y="872716"/>
                                <a:pt x="1176685" y="884166"/>
                                <a:pt x="1181528" y="893852"/>
                              </a:cubicBezTo>
                              <a:cubicBezTo>
                                <a:pt x="1190459" y="911713"/>
                                <a:pt x="1202653" y="927766"/>
                                <a:pt x="1212351" y="945223"/>
                              </a:cubicBezTo>
                              <a:cubicBezTo>
                                <a:pt x="1219789" y="958611"/>
                                <a:pt x="1224782" y="973332"/>
                                <a:pt x="1232899" y="986320"/>
                              </a:cubicBezTo>
                              <a:cubicBezTo>
                                <a:pt x="1241974" y="1000841"/>
                                <a:pt x="1254646" y="1012895"/>
                                <a:pt x="1263721" y="1027416"/>
                              </a:cubicBezTo>
                              <a:cubicBezTo>
                                <a:pt x="1271839" y="1040404"/>
                                <a:pt x="1276671" y="1055215"/>
                                <a:pt x="1284270" y="1068513"/>
                              </a:cubicBezTo>
                              <a:cubicBezTo>
                                <a:pt x="1290396" y="1079234"/>
                                <a:pt x="1298274" y="1088864"/>
                                <a:pt x="1304818" y="1099335"/>
                              </a:cubicBezTo>
                              <a:cubicBezTo>
                                <a:pt x="1337067" y="1150934"/>
                                <a:pt x="1331658" y="1142743"/>
                                <a:pt x="1356189" y="1191803"/>
                              </a:cubicBezTo>
                              <a:cubicBezTo>
                                <a:pt x="1377571" y="1277331"/>
                                <a:pt x="1351536" y="1192770"/>
                                <a:pt x="1387011" y="1263722"/>
                              </a:cubicBezTo>
                              <a:cubicBezTo>
                                <a:pt x="1429543" y="1348788"/>
                                <a:pt x="1358948" y="1237040"/>
                                <a:pt x="1417834" y="1325367"/>
                              </a:cubicBezTo>
                              <a:cubicBezTo>
                                <a:pt x="1446938" y="1412680"/>
                                <a:pt x="1406348" y="1306223"/>
                                <a:pt x="1448656" y="1376738"/>
                              </a:cubicBezTo>
                              <a:cubicBezTo>
                                <a:pt x="1454228" y="1386024"/>
                                <a:pt x="1452635" y="1398747"/>
                                <a:pt x="1458930" y="1407560"/>
                              </a:cubicBezTo>
                              <a:cubicBezTo>
                                <a:pt x="1470191" y="1423325"/>
                                <a:pt x="1486328" y="1434958"/>
                                <a:pt x="1500027" y="1448657"/>
                              </a:cubicBezTo>
                              <a:cubicBezTo>
                                <a:pt x="1548311" y="1496941"/>
                                <a:pt x="1518762" y="1471421"/>
                                <a:pt x="1592494" y="1520576"/>
                              </a:cubicBezTo>
                              <a:cubicBezTo>
                                <a:pt x="1641394" y="1553176"/>
                                <a:pt x="1604101" y="1533304"/>
                                <a:pt x="1664413" y="1551398"/>
                              </a:cubicBezTo>
                              <a:cubicBezTo>
                                <a:pt x="1685159" y="1557622"/>
                                <a:pt x="1726058" y="1571947"/>
                                <a:pt x="1726058" y="1571947"/>
                              </a:cubicBezTo>
                              <a:cubicBezTo>
                                <a:pt x="1746606" y="1568522"/>
                                <a:pt x="1768198" y="1568987"/>
                                <a:pt x="1787703" y="1561672"/>
                              </a:cubicBezTo>
                              <a:cubicBezTo>
                                <a:pt x="1796773" y="1558271"/>
                                <a:pt x="1799946" y="1546108"/>
                                <a:pt x="1808252" y="1541124"/>
                              </a:cubicBezTo>
                              <a:cubicBezTo>
                                <a:pt x="1817538" y="1535552"/>
                                <a:pt x="1828800" y="1534275"/>
                                <a:pt x="1839074" y="1530850"/>
                              </a:cubicBezTo>
                              <a:cubicBezTo>
                                <a:pt x="1845923" y="1520576"/>
                                <a:pt x="1851491" y="1509320"/>
                                <a:pt x="1859622" y="1500027"/>
                              </a:cubicBezTo>
                              <a:cubicBezTo>
                                <a:pt x="1875569" y="1481802"/>
                                <a:pt x="1900163" y="1470317"/>
                                <a:pt x="1910993" y="1448657"/>
                              </a:cubicBezTo>
                              <a:cubicBezTo>
                                <a:pt x="1937064" y="1396516"/>
                                <a:pt x="1923046" y="1420304"/>
                                <a:pt x="1952090" y="1376738"/>
                              </a:cubicBezTo>
                              <a:cubicBezTo>
                                <a:pt x="1989555" y="1264339"/>
                                <a:pt x="1929807" y="1434578"/>
                                <a:pt x="1982912" y="1315093"/>
                              </a:cubicBezTo>
                              <a:cubicBezTo>
                                <a:pt x="1991709" y="1295300"/>
                                <a:pt x="1998208" y="1274461"/>
                                <a:pt x="2003461" y="1253448"/>
                              </a:cubicBezTo>
                              <a:cubicBezTo>
                                <a:pt x="2011932" y="1219565"/>
                                <a:pt x="2011038" y="1183134"/>
                                <a:pt x="2024009" y="1150706"/>
                              </a:cubicBezTo>
                              <a:cubicBezTo>
                                <a:pt x="2060825" y="1058663"/>
                                <a:pt x="2031677" y="1140578"/>
                                <a:pt x="2054831" y="1047965"/>
                              </a:cubicBezTo>
                              <a:cubicBezTo>
                                <a:pt x="2060659" y="1024653"/>
                                <a:pt x="2078588" y="984613"/>
                                <a:pt x="2085654" y="965771"/>
                              </a:cubicBezTo>
                              <a:cubicBezTo>
                                <a:pt x="2089457" y="955631"/>
                                <a:pt x="2092953" y="945362"/>
                                <a:pt x="2095928" y="934949"/>
                              </a:cubicBezTo>
                              <a:cubicBezTo>
                                <a:pt x="2099807" y="921372"/>
                                <a:pt x="2100640" y="906831"/>
                                <a:pt x="2106202" y="893852"/>
                              </a:cubicBezTo>
                              <a:cubicBezTo>
                                <a:pt x="2111066" y="882502"/>
                                <a:pt x="2119901" y="873304"/>
                                <a:pt x="2126751" y="863030"/>
                              </a:cubicBezTo>
                              <a:cubicBezTo>
                                <a:pt x="2130176" y="845906"/>
                                <a:pt x="2130894" y="828010"/>
                                <a:pt x="2137025" y="811659"/>
                              </a:cubicBezTo>
                              <a:cubicBezTo>
                                <a:pt x="2141361" y="800097"/>
                                <a:pt x="2153237" y="792398"/>
                                <a:pt x="2157573" y="780836"/>
                              </a:cubicBezTo>
                              <a:cubicBezTo>
                                <a:pt x="2163704" y="764485"/>
                                <a:pt x="2162325" y="746032"/>
                                <a:pt x="2167847" y="729466"/>
                              </a:cubicBezTo>
                              <a:cubicBezTo>
                                <a:pt x="2172690" y="714936"/>
                                <a:pt x="2182362" y="702446"/>
                                <a:pt x="2188395" y="688369"/>
                              </a:cubicBezTo>
                              <a:cubicBezTo>
                                <a:pt x="2233748" y="582547"/>
                                <a:pt x="2151068" y="752753"/>
                                <a:pt x="2219218" y="616450"/>
                              </a:cubicBezTo>
                              <a:cubicBezTo>
                                <a:pt x="2245904" y="483017"/>
                                <a:pt x="2209493" y="648861"/>
                                <a:pt x="2250040" y="513708"/>
                              </a:cubicBezTo>
                              <a:cubicBezTo>
                                <a:pt x="2255611" y="495138"/>
                                <a:pt x="2262123" y="441560"/>
                                <a:pt x="2270589" y="421241"/>
                              </a:cubicBezTo>
                              <a:cubicBezTo>
                                <a:pt x="2324335" y="292248"/>
                                <a:pt x="2291820" y="378949"/>
                                <a:pt x="2332234" y="308225"/>
                              </a:cubicBezTo>
                              <a:cubicBezTo>
                                <a:pt x="2339833" y="294927"/>
                                <a:pt x="2343880" y="279592"/>
                                <a:pt x="2352782" y="267129"/>
                              </a:cubicBezTo>
                              <a:cubicBezTo>
                                <a:pt x="2361227" y="255306"/>
                                <a:pt x="2375159" y="248129"/>
                                <a:pt x="2383604" y="236306"/>
                              </a:cubicBezTo>
                              <a:cubicBezTo>
                                <a:pt x="2392506" y="223843"/>
                                <a:pt x="2394348" y="206975"/>
                                <a:pt x="2404153" y="195209"/>
                              </a:cubicBezTo>
                              <a:cubicBezTo>
                                <a:pt x="2412058" y="185723"/>
                                <a:pt x="2425682" y="182792"/>
                                <a:pt x="2434975" y="174661"/>
                              </a:cubicBezTo>
                              <a:cubicBezTo>
                                <a:pt x="2453200" y="158714"/>
                                <a:pt x="2466197" y="136723"/>
                                <a:pt x="2486346" y="123290"/>
                              </a:cubicBezTo>
                              <a:cubicBezTo>
                                <a:pt x="2506894" y="109591"/>
                                <a:pt x="2525902" y="93239"/>
                                <a:pt x="2547991" y="82194"/>
                              </a:cubicBezTo>
                              <a:cubicBezTo>
                                <a:pt x="2600132" y="56123"/>
                                <a:pt x="2576344" y="70141"/>
                                <a:pt x="2619910" y="41097"/>
                              </a:cubicBezTo>
                              <a:cubicBezTo>
                                <a:pt x="2678130" y="44522"/>
                                <a:pt x="2737501" y="39356"/>
                                <a:pt x="2794571" y="51371"/>
                              </a:cubicBezTo>
                              <a:cubicBezTo>
                                <a:pt x="2802666" y="53075"/>
                                <a:pt x="2835580" y="123072"/>
                                <a:pt x="2835667" y="123290"/>
                              </a:cubicBezTo>
                              <a:cubicBezTo>
                                <a:pt x="2843711" y="143401"/>
                                <a:pt x="2849366" y="164387"/>
                                <a:pt x="2856216" y="184935"/>
                              </a:cubicBezTo>
                              <a:cubicBezTo>
                                <a:pt x="2875418" y="242539"/>
                                <a:pt x="2863870" y="205278"/>
                                <a:pt x="2887038" y="297951"/>
                              </a:cubicBezTo>
                              <a:cubicBezTo>
                                <a:pt x="2890463" y="311650"/>
                                <a:pt x="2892847" y="325652"/>
                                <a:pt x="2897312" y="339048"/>
                              </a:cubicBezTo>
                              <a:cubicBezTo>
                                <a:pt x="2900737" y="349322"/>
                                <a:pt x="2904959" y="359364"/>
                                <a:pt x="2907586" y="369870"/>
                              </a:cubicBezTo>
                              <a:cubicBezTo>
                                <a:pt x="2911822" y="386811"/>
                                <a:pt x="2913625" y="404300"/>
                                <a:pt x="2917861" y="421241"/>
                              </a:cubicBezTo>
                              <a:cubicBezTo>
                                <a:pt x="2920488" y="431747"/>
                                <a:pt x="2925160" y="441650"/>
                                <a:pt x="2928135" y="452063"/>
                              </a:cubicBezTo>
                              <a:cubicBezTo>
                                <a:pt x="2940663" y="495911"/>
                                <a:pt x="2938090" y="496863"/>
                                <a:pt x="2948683" y="544531"/>
                              </a:cubicBezTo>
                              <a:cubicBezTo>
                                <a:pt x="2951746" y="558315"/>
                                <a:pt x="2955894" y="571843"/>
                                <a:pt x="2958957" y="585627"/>
                              </a:cubicBezTo>
                              <a:cubicBezTo>
                                <a:pt x="2962745" y="602674"/>
                                <a:pt x="2965443" y="619951"/>
                                <a:pt x="2969231" y="636998"/>
                              </a:cubicBezTo>
                              <a:cubicBezTo>
                                <a:pt x="2972294" y="650782"/>
                                <a:pt x="2976547" y="664288"/>
                                <a:pt x="2979506" y="678095"/>
                              </a:cubicBezTo>
                              <a:cubicBezTo>
                                <a:pt x="2986824" y="712245"/>
                                <a:pt x="2989010" y="747703"/>
                                <a:pt x="3000054" y="780836"/>
                              </a:cubicBezTo>
                              <a:cubicBezTo>
                                <a:pt x="3024690" y="854745"/>
                                <a:pt x="2994798" y="762442"/>
                                <a:pt x="3020602" y="852756"/>
                              </a:cubicBezTo>
                              <a:cubicBezTo>
                                <a:pt x="3023577" y="863169"/>
                                <a:pt x="3028249" y="873072"/>
                                <a:pt x="3030876" y="883578"/>
                              </a:cubicBezTo>
                              <a:cubicBezTo>
                                <a:pt x="3050793" y="963244"/>
                                <a:pt x="3027519" y="907686"/>
                                <a:pt x="3061699" y="976045"/>
                              </a:cubicBezTo>
                              <a:cubicBezTo>
                                <a:pt x="3065124" y="989744"/>
                                <a:pt x="3067015" y="1003920"/>
                                <a:pt x="3071973" y="1017142"/>
                              </a:cubicBezTo>
                              <a:cubicBezTo>
                                <a:pt x="3077351" y="1031483"/>
                                <a:pt x="3087678" y="1043709"/>
                                <a:pt x="3092521" y="1058239"/>
                              </a:cubicBezTo>
                              <a:cubicBezTo>
                                <a:pt x="3101452" y="1085031"/>
                                <a:pt x="3104139" y="1113640"/>
                                <a:pt x="3113070" y="1140432"/>
                              </a:cubicBezTo>
                              <a:cubicBezTo>
                                <a:pt x="3116495" y="1150706"/>
                                <a:pt x="3118501" y="1161568"/>
                                <a:pt x="3123344" y="1171254"/>
                              </a:cubicBezTo>
                              <a:cubicBezTo>
                                <a:pt x="3128866" y="1182299"/>
                                <a:pt x="3138877" y="1190793"/>
                                <a:pt x="3143892" y="1202077"/>
                              </a:cubicBezTo>
                              <a:cubicBezTo>
                                <a:pt x="3152689" y="1221870"/>
                                <a:pt x="3152425" y="1245700"/>
                                <a:pt x="3164440" y="1263722"/>
                              </a:cubicBezTo>
                              <a:cubicBezTo>
                                <a:pt x="3171290" y="1273996"/>
                                <a:pt x="3177275" y="1284902"/>
                                <a:pt x="3184989" y="1294544"/>
                              </a:cubicBezTo>
                              <a:cubicBezTo>
                                <a:pt x="3191040" y="1302108"/>
                                <a:pt x="3199725" y="1307344"/>
                                <a:pt x="3205537" y="1315093"/>
                              </a:cubicBezTo>
                              <a:cubicBezTo>
                                <a:pt x="3243719" y="1366002"/>
                                <a:pt x="3235628" y="1372704"/>
                                <a:pt x="3277456" y="1407560"/>
                              </a:cubicBezTo>
                              <a:cubicBezTo>
                                <a:pt x="3286942" y="1415465"/>
                                <a:pt x="3298637" y="1420394"/>
                                <a:pt x="3308279" y="1428108"/>
                              </a:cubicBezTo>
                              <a:cubicBezTo>
                                <a:pt x="3315843" y="1434159"/>
                                <a:pt x="3320521" y="1443673"/>
                                <a:pt x="3328827" y="1448657"/>
                              </a:cubicBezTo>
                              <a:cubicBezTo>
                                <a:pt x="3338113" y="1454229"/>
                                <a:pt x="3349963" y="1454088"/>
                                <a:pt x="3359649" y="1458931"/>
                              </a:cubicBezTo>
                              <a:cubicBezTo>
                                <a:pt x="3370694" y="1464453"/>
                                <a:pt x="3380198" y="1472630"/>
                                <a:pt x="3390472" y="1479479"/>
                              </a:cubicBezTo>
                              <a:cubicBezTo>
                                <a:pt x="3414445" y="1476054"/>
                                <a:pt x="3439196" y="1476163"/>
                                <a:pt x="3462391" y="1469205"/>
                              </a:cubicBezTo>
                              <a:cubicBezTo>
                                <a:pt x="3486663" y="1461923"/>
                                <a:pt x="3536844" y="1405025"/>
                                <a:pt x="3544584" y="1397286"/>
                              </a:cubicBezTo>
                              <a:cubicBezTo>
                                <a:pt x="3563699" y="1378171"/>
                                <a:pt x="3572718" y="1371841"/>
                                <a:pt x="3585681" y="1345915"/>
                              </a:cubicBezTo>
                              <a:cubicBezTo>
                                <a:pt x="3590524" y="1336229"/>
                                <a:pt x="3591112" y="1324779"/>
                                <a:pt x="3595955" y="1315093"/>
                              </a:cubicBezTo>
                              <a:cubicBezTo>
                                <a:pt x="3633020" y="1240962"/>
                                <a:pt x="3601031" y="1333224"/>
                                <a:pt x="3637052" y="1243174"/>
                              </a:cubicBezTo>
                              <a:cubicBezTo>
                                <a:pt x="3683001" y="1128302"/>
                                <a:pt x="3639789" y="1217153"/>
                                <a:pt x="3667874" y="1160980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B09B11" id="Freeform 1" o:spid="_x0000_s1026" style="position:absolute;margin-left:74.4pt;margin-top:8.7pt;width:288.8pt;height:123.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67874,1571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" path="m,801385c3425,736315,2511,670872,10274,606176v2581,-21506,13699,-41097,20548,-61645c34247,534257,35090,522719,41097,513708v46469,-69705,23633,-44183,61645,-82193c131846,344202,91256,450659,133564,380144v5572,-9286,4267,-21811,10274,-30822c159660,325589,182739,313114,205483,297951v6849,-10274,11817,-22091,20548,-30822c234763,258397,247368,254485,256854,246580v11162,-9302,19660,-21520,30822,-30822c297162,207853,308451,202386,318499,195209v13934,-9953,28209,-19546,41096,-30822c419601,111882,376023,131513,431515,113016,467688,88901,494772,67165,534256,51371v20111,-8044,41097,-13699,61645,-20548l657546,10275,688369,v34247,3425,68723,5041,102741,10275c801814,11922,814275,12891,821933,20549v17463,17463,23633,44183,41096,61645c869879,89043,877527,95178,883578,102742v7714,9642,15533,19539,20548,30823c912923,153358,919421,174196,924674,195209v3425,13699,3959,28467,10274,41097c939280,244970,948647,250005,955497,256854v48784,195142,-5459,-6102,41096,133564c1001058,403814,1002809,417990,1006867,431515v6224,20746,13699,41097,20549,61645l1037690,523983v6849,20548,15295,40631,20548,61644c1061663,599326,1064047,613328,1068512,626724v23897,71690,14245,29810,41097,92467c1113875,729145,1116080,739873,1119883,750014v6476,17268,14072,34103,20548,51371c1144234,811525,1145863,822521,1150706,832207v5522,11044,15026,19778,20548,30823c1176097,872716,1176685,884166,1181528,893852v8931,17861,21125,33914,30823,51371c1219789,958611,1224782,973332,1232899,986320v9075,14521,21747,26575,30822,41096c1271839,1040404,1276671,1055215,1284270,1068513v6126,10721,14004,20351,20548,30822c1337067,1150934,1331658,1142743,1356189,1191803v21382,85528,-4653,967,30822,71919c1429543,1348788,1358948,1237040,1417834,1325367v29104,87313,-11486,-19144,30822,51371c1454228,1386024,1452635,1398747,1458930,1407560v11261,15765,27398,27398,41097,41097c1548311,1496941,1518762,1471421,1592494,1520576v48900,32600,11607,12728,71919,30822c1685159,1557622,1726058,1571947,1726058,1571947v20548,-3425,42140,-2960,61645,-10275c1796773,1558271,1799946,1546108,1808252,1541124v9286,-5572,20548,-6849,30822,-10274c1845923,1520576,1851491,1509320,1859622,1500027v15947,-18225,40541,-29710,51371,-51370c1937064,1396516,1923046,1420304,1952090,1376738v37465,-112399,-22283,57840,30822,-61645c1991709,1295300,1998208,1274461,2003461,1253448v8471,-33883,7577,-70314,20548,-102742c2060825,1058663,2031677,1140578,2054831,1047965v5828,-23312,23757,-63352,30823,-82194c2089457,955631,2092953,945362,2095928,934949v3879,-13577,4712,-28118,10274,-41097c2111066,882502,2119901,873304,2126751,863030v3425,-17124,4143,-35020,10274,-51371c2141361,800097,2153237,792398,2157573,780836v6131,-16351,4752,-34804,10274,-51370c2172690,714936,2182362,702446,2188395,688369v45353,-105822,-37327,64384,30823,-71919c2245904,483017,2209493,648861,2250040,513708v5571,-18570,12083,-72148,20549,-92467c2324335,292248,2291820,378949,2332234,308225v7599,-13298,11646,-28633,20548,-41096c2361227,255306,2375159,248129,2383604,236306v8902,-12463,10744,-29331,20549,-41097c2412058,185723,2425682,182792,2434975,174661v18225,-15947,31222,-37938,51371,-51371c2506894,109591,2525902,93239,2547991,82194v52141,-26071,28353,-12053,71919,-41097c2678130,44522,2737501,39356,2794571,51371v8095,1704,41009,71701,41096,71919c2843711,143401,2849366,164387,2856216,184935v19202,57604,7654,20343,30822,113016c2890463,311650,2892847,325652,2897312,339048v3425,10274,7647,20316,10274,30822c2911822,386811,2913625,404300,2917861,421241v2627,10506,7299,20409,10274,30822c2940663,495911,2938090,496863,2948683,544531v3063,13784,7211,27312,10274,41096c2962745,602674,2965443,619951,2969231,636998v3063,13784,7316,27290,10275,41097c2986824,712245,2989010,747703,3000054,780836v24636,73909,-5256,-18394,20548,71920c3023577,863169,3028249,873072,3030876,883578v19917,79666,-3357,24108,30823,92467c3065124,989744,3067015,1003920,3071973,1017142v5378,14341,15705,26567,20548,41097c3101452,1085031,3104139,1113640,3113070,1140432v3425,10274,5431,21136,10274,30822c3128866,1182299,3138877,1190793,3143892,1202077v8797,19793,8533,43623,20548,61645c3171290,1273996,3177275,1284902,3184989,1294544v6051,7564,14736,12800,20548,20549c3243719,1366002,3235628,1372704,3277456,1407560v9486,7905,21181,12834,30823,20548c3315843,1434159,3320521,1443673,3328827,1448657v9286,5572,21136,5431,30822,10274c3370694,1464453,3380198,1472630,3390472,1479479v23973,-3425,48724,-3316,71919,-10274c3486663,1461923,3536844,1405025,3544584,1397286v19115,-19115,28134,-25445,41097,-51371c3590524,1336229,3591112,1324779,3595955,1315093v37065,-74131,5076,18131,41097,-71919c3683001,1128302,3639789,1217153,3667874,1160980e" filled="f" strokecolor="#00b050" strokeweight="1.5pt">
                <v:stroke joinstyle="miter"/>
                <v:path arrowok="t" o:connecttype="custom" o:connectlocs="0,801385;10274,606176;30822,544531;41097,513708;102742,431515;133564,380144;143838,349322;205483,297951;226031,267129;256854,246580;287676,215758;318499,195209;359595,164387;431515,113016;534256,51371;595901,30823;657546,10275;688369,0;791110,10275;821933,20549;863029,82194;883578,102742;904126,133565;924674,195209;934948,236306;955497,256854;996593,390418;1006867,431515;1027416,493160;1037690,523983;1058238,585627;1068512,626724;1109609,719191;1119883,750014;1140431,801385;1150706,832207;1171254,863030;1181528,893852;1212351,945223;1232899,986320;1263721,1027416;1284270,1068513;1304818,1099335;1356189,1191803;1387011,1263722;1417834,1325367;1448656,1376738;1458930,1407560;1500027,1448657;1592494,1520576;1664413,1551398;1726058,1571947;1787703,1561672;1808252,1541124;1839074,1530850;1859622,1500027;1910993,1448657;1952090,1376738;1982912,1315093;2003461,1253448;2024009,1150706;2054831,1047965;2085654,965771;2095928,934949;2106202,893852;2126751,863030;2137025,811659;2157573,780836;2167847,729466;2188395,688369;2219218,616450;2250040,513708;2270589,421241;2332234,308225;2352782,267129;2383604,236306;2404153,195209;2434975,174661;2486346,123290;2547991,82194;2619910,41097;2794571,51371;2835667,123290;2856216,184935;2887038,297951;2897312,339048;2907586,369870;2917861,421241;2928135,452063;2948683,544531;2958957,585627;2969231,636998;2979506,678095;3000054,780836;3020602,852756;3030876,883578;3061699,976045;3071973,1017142;3092521,1058239;3113070,1140432;3123344,1171254;3143892,1202077;3164440,1263722;3184989,1294544;3205537,1315093;3277456,1407560;3308279,1428108;3328827,1448657;3359649,1458931;3390472,1479479;3462391,1469205;3544584,1397286;3585681,1345915;3595955,1315093;3637052,1243174;3667874,1160980" o:connectangles="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Pr="00F916EC">
        <w:rPr>
          <w:rFonts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1C8A4C" wp14:editId="38F24FF0">
                <wp:simplePos x="0" y="0"/>
                <wp:positionH relativeFrom="column">
                  <wp:posOffset>949139</wp:posOffset>
                </wp:positionH>
                <wp:positionV relativeFrom="paragraph">
                  <wp:posOffset>5508</wp:posOffset>
                </wp:positionV>
                <wp:extent cx="2504" cy="1714529"/>
                <wp:effectExtent l="0" t="0" r="48895" b="3810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4" cy="1714529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D8B2D7" id="Straight Connector 47" o:spid="_x0000_s1026" style="position:absolute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4.75pt,.45pt" to="74.95pt,1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" strokecolor="black [3200]" strokeweight="1.5pt">
                <v:stroke joinstyle="miter"/>
              </v:line>
            </w:pict>
          </mc:Fallback>
        </mc:AlternateContent>
      </w:r>
    </w:p>
    <w:p w14:paraId="5AC7C925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3D7C6749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  <w:r w:rsidRPr="00F916EC">
        <w:rPr>
          <w:rFonts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2F18B38" wp14:editId="4776C5CD">
                <wp:simplePos x="0" y="0"/>
                <wp:positionH relativeFrom="column">
                  <wp:posOffset>4149090</wp:posOffset>
                </wp:positionH>
                <wp:positionV relativeFrom="paragraph">
                  <wp:posOffset>33655</wp:posOffset>
                </wp:positionV>
                <wp:extent cx="1143000" cy="342900"/>
                <wp:effectExtent l="0" t="0" r="0" b="12700"/>
                <wp:wrapSquare wrapText="bothSides"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A097AC" w14:textId="77777777" w:rsidR="004C37A3" w:rsidRDefault="004C37A3" w:rsidP="004C37A3">
                            <w:r>
                              <w:t>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F18B38" id="Text Box 49" o:spid="_x0000_s1034" type="#_x0000_t202" style="position:absolute;margin-left:326.7pt;margin-top:2.65pt;width:90pt;height:2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" filled="f" stroked="f">
                <v:textbox>
                  <w:txbxContent>
                    <w:p w14:paraId="6CA097AC" w14:textId="77777777" w:rsidR="004C37A3" w:rsidRDefault="004C37A3" w:rsidP="004C37A3">
                      <w:r>
                        <w:t>Time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916EC">
        <w:rPr>
          <w:rFonts w:cstheme="minorHAnsi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8F16E0" wp14:editId="366D5B34">
                <wp:simplePos x="0" y="0"/>
                <wp:positionH relativeFrom="column">
                  <wp:posOffset>949139</wp:posOffset>
                </wp:positionH>
                <wp:positionV relativeFrom="paragraph">
                  <wp:posOffset>262412</wp:posOffset>
                </wp:positionV>
                <wp:extent cx="3657600" cy="0"/>
                <wp:effectExtent l="0" t="0" r="25400" b="2540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73CE3B" id="Straight Connector 48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75pt,20.65pt" to="362.7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" strokecolor="black [3200]" strokeweight="1.5pt">
                <v:stroke joinstyle="miter"/>
              </v:line>
            </w:pict>
          </mc:Fallback>
        </mc:AlternateContent>
      </w:r>
      <w:r w:rsidRPr="00F916EC">
        <w:rPr>
          <w:rFonts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50ACD7" wp14:editId="5E036A80">
                <wp:simplePos x="0" y="0"/>
                <wp:positionH relativeFrom="column">
                  <wp:posOffset>31115</wp:posOffset>
                </wp:positionH>
                <wp:positionV relativeFrom="paragraph">
                  <wp:posOffset>31750</wp:posOffset>
                </wp:positionV>
                <wp:extent cx="1485265" cy="342900"/>
                <wp:effectExtent l="12383" t="0" r="317" b="0"/>
                <wp:wrapSquare wrapText="bothSides"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48526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638C69" w14:textId="77777777" w:rsidR="004C37A3" w:rsidRDefault="004C37A3" w:rsidP="004C37A3">
                            <w:r>
                              <w:t>Potential Difference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50ACD7" id="Text Box 46" o:spid="_x0000_s1035" type="#_x0000_t202" style="position:absolute;margin-left:2.45pt;margin-top:2.5pt;width:116.95pt;height:27pt;rotation:-9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" filled="f" stroked="f">
                <v:textbox>
                  <w:txbxContent>
                    <w:p w14:paraId="3C638C69" w14:textId="77777777" w:rsidR="004C37A3" w:rsidRDefault="004C37A3" w:rsidP="004C37A3">
                      <w:r>
                        <w:t>Potential Difference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8932300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6FB29BC7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320F06E6" w14:textId="77777777" w:rsidR="004C37A3" w:rsidRPr="00DC6AE4" w:rsidRDefault="004C37A3" w:rsidP="004C37A3">
      <w:pPr>
        <w:spacing w:after="0" w:line="360" w:lineRule="auto"/>
        <w:rPr>
          <w:rFonts w:cstheme="minorHAnsi"/>
          <w:b/>
          <w:color w:val="00B050"/>
          <w:sz w:val="24"/>
          <w:szCs w:val="24"/>
        </w:rPr>
      </w:pPr>
      <w:r>
        <w:rPr>
          <w:rFonts w:cstheme="minorHAnsi"/>
          <w:b/>
          <w:color w:val="00B050"/>
          <w:sz w:val="24"/>
          <w:szCs w:val="24"/>
        </w:rPr>
        <w:tab/>
      </w:r>
      <w:r>
        <w:rPr>
          <w:rFonts w:cstheme="minorHAnsi"/>
          <w:b/>
          <w:color w:val="00B050"/>
          <w:sz w:val="24"/>
          <w:szCs w:val="24"/>
        </w:rPr>
        <w:tab/>
      </w:r>
      <w:r>
        <w:rPr>
          <w:rFonts w:cstheme="minorHAnsi"/>
          <w:b/>
          <w:color w:val="00B050"/>
          <w:sz w:val="24"/>
          <w:szCs w:val="24"/>
        </w:rPr>
        <w:tab/>
      </w:r>
      <w:r>
        <w:rPr>
          <w:rFonts w:cstheme="minorHAnsi"/>
          <w:b/>
          <w:color w:val="00B050"/>
          <w:sz w:val="24"/>
          <w:szCs w:val="24"/>
        </w:rPr>
        <w:tab/>
      </w:r>
      <w:r>
        <w:rPr>
          <w:rFonts w:cstheme="minorHAnsi"/>
          <w:b/>
          <w:color w:val="00B050"/>
          <w:sz w:val="24"/>
          <w:szCs w:val="24"/>
        </w:rPr>
        <w:tab/>
      </w:r>
      <w:r>
        <w:rPr>
          <w:rFonts w:cstheme="minorHAnsi"/>
          <w:b/>
          <w:color w:val="00B050"/>
          <w:sz w:val="24"/>
          <w:szCs w:val="24"/>
        </w:rPr>
        <w:tab/>
      </w:r>
      <w:r>
        <w:rPr>
          <w:rFonts w:cstheme="minorHAnsi"/>
          <w:b/>
          <w:color w:val="00B050"/>
          <w:sz w:val="24"/>
          <w:szCs w:val="24"/>
        </w:rPr>
        <w:tab/>
      </w:r>
      <w:r>
        <w:rPr>
          <w:rFonts w:cstheme="minorHAnsi"/>
          <w:b/>
          <w:color w:val="00B050"/>
          <w:sz w:val="24"/>
          <w:szCs w:val="24"/>
        </w:rPr>
        <w:tab/>
      </w:r>
      <w:r>
        <w:rPr>
          <w:rFonts w:cstheme="minorHAnsi"/>
          <w:b/>
          <w:color w:val="00B050"/>
          <w:sz w:val="24"/>
          <w:szCs w:val="24"/>
        </w:rPr>
        <w:tab/>
      </w:r>
      <w:r>
        <w:rPr>
          <w:rFonts w:cstheme="minorHAnsi"/>
          <w:b/>
          <w:color w:val="00B050"/>
          <w:sz w:val="24"/>
          <w:szCs w:val="24"/>
        </w:rPr>
        <w:tab/>
      </w:r>
      <w:r>
        <w:rPr>
          <w:rFonts w:cstheme="minorHAnsi"/>
          <w:b/>
          <w:color w:val="00B050"/>
          <w:sz w:val="24"/>
          <w:szCs w:val="24"/>
        </w:rPr>
        <w:tab/>
        <w:t>(1)</w:t>
      </w:r>
    </w:p>
    <w:p w14:paraId="058864B9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5C8CC567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1F7DE31A" w14:textId="73C7C577" w:rsidR="004C37A3" w:rsidRDefault="004C37A3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51EF513A" w14:textId="77777777" w:rsidR="00A41140" w:rsidRPr="00F916EC" w:rsidRDefault="00A41140" w:rsidP="004C37A3">
      <w:pPr>
        <w:spacing w:after="0" w:line="360" w:lineRule="auto"/>
        <w:rPr>
          <w:rFonts w:cstheme="minorHAnsi"/>
          <w:b/>
          <w:sz w:val="24"/>
          <w:szCs w:val="24"/>
          <w:u w:val="single"/>
        </w:rPr>
      </w:pPr>
    </w:p>
    <w:p w14:paraId="6F7A73CA" w14:textId="610F18FD" w:rsidR="004C37A3" w:rsidRPr="00F916EC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6</w:t>
      </w:r>
      <w:r w:rsidR="004C37A3" w:rsidRPr="004C66D6">
        <w:rPr>
          <w:rFonts w:cstheme="minorHAnsi"/>
          <w:sz w:val="24"/>
          <w:szCs w:val="24"/>
        </w:rPr>
        <w:t>a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A kettle has a power rating of 1.2 kW.</w:t>
      </w:r>
    </w:p>
    <w:p w14:paraId="47B906D1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The kettle uses mains electricity at 230 V.</w:t>
      </w:r>
    </w:p>
    <w:p w14:paraId="20475246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6B2C12CE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Work out the current flowing through the kettle.</w:t>
      </w:r>
      <w:r>
        <w:rPr>
          <w:rFonts w:cstheme="minorHAnsi"/>
          <w:sz w:val="24"/>
          <w:szCs w:val="24"/>
        </w:rPr>
        <w:t xml:space="preserve"> (4)</w:t>
      </w:r>
    </w:p>
    <w:p w14:paraId="14DA5EB3" w14:textId="77777777" w:rsidR="004C37A3" w:rsidRPr="004C66D6" w:rsidRDefault="004C37A3" w:rsidP="004C37A3">
      <w:pPr>
        <w:pStyle w:val="ListParagraph"/>
        <w:numPr>
          <w:ilvl w:val="0"/>
          <w:numId w:val="27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>P = V x I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186FC83B" w14:textId="77777777" w:rsidR="004C37A3" w:rsidRPr="004C66D6" w:rsidRDefault="004C37A3" w:rsidP="004C37A3">
      <w:pPr>
        <w:pStyle w:val="ListParagraph"/>
        <w:numPr>
          <w:ilvl w:val="0"/>
          <w:numId w:val="27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>Conversion: 1.2 kW = 1200 W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136132B0" w14:textId="77777777" w:rsidR="004C37A3" w:rsidRPr="004C66D6" w:rsidRDefault="004C37A3" w:rsidP="004C37A3">
      <w:pPr>
        <w:pStyle w:val="ListParagraph"/>
        <w:numPr>
          <w:ilvl w:val="0"/>
          <w:numId w:val="27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>I = P / V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12E246B5" w14:textId="77777777" w:rsidR="004C37A3" w:rsidRPr="004C66D6" w:rsidRDefault="004C37A3" w:rsidP="004C37A3">
      <w:pPr>
        <w:pStyle w:val="ListParagraph"/>
        <w:numPr>
          <w:ilvl w:val="0"/>
          <w:numId w:val="27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>I = 1200 / 230</w:t>
      </w:r>
    </w:p>
    <w:p w14:paraId="7EFF518A" w14:textId="4B28CD73" w:rsidR="004C37A3" w:rsidRPr="00A41140" w:rsidRDefault="004C37A3" w:rsidP="004C37A3">
      <w:pPr>
        <w:pStyle w:val="ListParagraph"/>
        <w:numPr>
          <w:ilvl w:val="0"/>
          <w:numId w:val="27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>I = 5.2 A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23E817D1" w14:textId="4ACD1C01" w:rsidR="004C37A3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</w:t>
      </w:r>
      <w:r w:rsidR="004C37A3" w:rsidRPr="004C66D6">
        <w:rPr>
          <w:rFonts w:cstheme="minorHAnsi"/>
          <w:sz w:val="24"/>
          <w:szCs w:val="24"/>
        </w:rPr>
        <w:t>b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Describe the useful energy transfer that takes place in a kettle.</w:t>
      </w:r>
      <w:r w:rsidR="004C37A3">
        <w:rPr>
          <w:rFonts w:cstheme="minorHAnsi"/>
          <w:sz w:val="24"/>
          <w:szCs w:val="24"/>
        </w:rPr>
        <w:t xml:space="preserve"> (1)</w:t>
      </w:r>
    </w:p>
    <w:p w14:paraId="377D1089" w14:textId="0DDCF1B8" w:rsidR="004C37A3" w:rsidRPr="00A41140" w:rsidRDefault="004C37A3" w:rsidP="004C37A3">
      <w:pPr>
        <w:pStyle w:val="ListParagraph"/>
        <w:numPr>
          <w:ilvl w:val="0"/>
          <w:numId w:val="28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>Electrical energy to heat / thermal energy.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53F03AC0" w14:textId="681A68DB" w:rsidR="004C37A3" w:rsidRPr="00F916EC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</w:t>
      </w:r>
      <w:r w:rsidR="004C37A3" w:rsidRPr="004C66D6">
        <w:rPr>
          <w:rFonts w:cstheme="minorHAnsi"/>
          <w:sz w:val="24"/>
          <w:szCs w:val="24"/>
        </w:rPr>
        <w:t>c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Another kettle has a power rating of 1.5 kW.</w:t>
      </w:r>
    </w:p>
    <w:p w14:paraId="420AAF91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This kettle takes 90 seconds to boil the water.</w:t>
      </w:r>
    </w:p>
    <w:p w14:paraId="2EFE2305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66924C62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Work out the energy transferred by the kettle in the 90 seconds.</w:t>
      </w:r>
      <w:r>
        <w:rPr>
          <w:rFonts w:cstheme="minorHAnsi"/>
          <w:sz w:val="24"/>
          <w:szCs w:val="24"/>
        </w:rPr>
        <w:t xml:space="preserve"> </w:t>
      </w:r>
    </w:p>
    <w:p w14:paraId="15893614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Give the correct unit with your answer.</w:t>
      </w:r>
      <w:r>
        <w:rPr>
          <w:rFonts w:cstheme="minorHAnsi"/>
          <w:sz w:val="24"/>
          <w:szCs w:val="24"/>
        </w:rPr>
        <w:t xml:space="preserve"> (4)</w:t>
      </w:r>
    </w:p>
    <w:p w14:paraId="4BEC5503" w14:textId="77777777" w:rsidR="004C37A3" w:rsidRPr="004C66D6" w:rsidRDefault="004C37A3" w:rsidP="004C37A3">
      <w:pPr>
        <w:pStyle w:val="ListParagraph"/>
        <w:numPr>
          <w:ilvl w:val="0"/>
          <w:numId w:val="28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>E = P x t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44863353" w14:textId="77777777" w:rsidR="004C37A3" w:rsidRPr="004C66D6" w:rsidRDefault="004C37A3" w:rsidP="004C37A3">
      <w:pPr>
        <w:pStyle w:val="ListParagraph"/>
        <w:numPr>
          <w:ilvl w:val="0"/>
          <w:numId w:val="28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>Conversion: 1.5 kW = 1500 W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6B6BCBD2" w14:textId="77777777" w:rsidR="004C37A3" w:rsidRPr="004C66D6" w:rsidRDefault="004C37A3" w:rsidP="004C37A3">
      <w:pPr>
        <w:pStyle w:val="ListParagraph"/>
        <w:numPr>
          <w:ilvl w:val="0"/>
          <w:numId w:val="28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>E = 1500 x 90</w:t>
      </w:r>
    </w:p>
    <w:p w14:paraId="21771ADF" w14:textId="77777777" w:rsidR="004C37A3" w:rsidRPr="004C66D6" w:rsidRDefault="004C37A3" w:rsidP="004C37A3">
      <w:pPr>
        <w:pStyle w:val="ListParagraph"/>
        <w:numPr>
          <w:ilvl w:val="0"/>
          <w:numId w:val="28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 xml:space="preserve">E = 135,000 </w:t>
      </w:r>
      <w:r>
        <w:rPr>
          <w:rFonts w:cstheme="minorHAnsi"/>
          <w:b/>
          <w:i/>
          <w:color w:val="00B050"/>
          <w:sz w:val="24"/>
          <w:szCs w:val="24"/>
        </w:rPr>
        <w:t>(1)</w:t>
      </w:r>
    </w:p>
    <w:p w14:paraId="705A0270" w14:textId="2885B311" w:rsidR="004C37A3" w:rsidRPr="00A41140" w:rsidRDefault="004C37A3" w:rsidP="00A41140">
      <w:pPr>
        <w:pStyle w:val="ListParagraph"/>
        <w:numPr>
          <w:ilvl w:val="0"/>
          <w:numId w:val="28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>J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481C7D7F" w14:textId="67F8BD5C" w:rsidR="004C37A3" w:rsidRPr="00F916EC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</w:t>
      </w:r>
      <w:r w:rsidR="004C37A3" w:rsidRPr="001A0B80">
        <w:rPr>
          <w:rFonts w:cstheme="minorHAnsi"/>
          <w:sz w:val="24"/>
          <w:szCs w:val="24"/>
        </w:rPr>
        <w:t>a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An electric motor is used to raise a lift.</w:t>
      </w:r>
    </w:p>
    <w:p w14:paraId="08073FE4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The electric motor is connected to mains electricity at 230 V and has a power rating of 5 kW.</w:t>
      </w:r>
    </w:p>
    <w:p w14:paraId="192ABDA3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It takes the electric motor 35 seconds to raise the lift 20 meters.</w:t>
      </w:r>
    </w:p>
    <w:p w14:paraId="17B9C559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4CD4A479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Work out the charge flow in the electric motor.</w:t>
      </w:r>
      <w:r>
        <w:rPr>
          <w:rFonts w:cstheme="minorHAnsi"/>
          <w:sz w:val="24"/>
          <w:szCs w:val="24"/>
        </w:rPr>
        <w:t xml:space="preserve"> (4)</w:t>
      </w:r>
    </w:p>
    <w:p w14:paraId="14B69831" w14:textId="77777777" w:rsidR="004C37A3" w:rsidRPr="004C66D6" w:rsidRDefault="004C37A3" w:rsidP="004C37A3">
      <w:pPr>
        <w:pStyle w:val="ListParagraph"/>
        <w:numPr>
          <w:ilvl w:val="0"/>
          <w:numId w:val="29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>E = P x t</w:t>
      </w:r>
      <w:r w:rsidRPr="004C66D6">
        <w:rPr>
          <w:rFonts w:cstheme="minorHAnsi"/>
          <w:b/>
          <w:i/>
          <w:color w:val="00B050"/>
          <w:sz w:val="24"/>
          <w:szCs w:val="24"/>
        </w:rPr>
        <w:tab/>
      </w:r>
      <w:r w:rsidRPr="004C66D6">
        <w:rPr>
          <w:rFonts w:cstheme="minorHAnsi"/>
          <w:b/>
          <w:i/>
          <w:color w:val="00B050"/>
          <w:sz w:val="24"/>
          <w:szCs w:val="24"/>
        </w:rPr>
        <w:tab/>
      </w:r>
      <w:r>
        <w:rPr>
          <w:rFonts w:cstheme="minorHAnsi"/>
          <w:b/>
          <w:i/>
          <w:color w:val="00B050"/>
          <w:sz w:val="24"/>
          <w:szCs w:val="24"/>
        </w:rPr>
        <w:t>(1)</w:t>
      </w:r>
    </w:p>
    <w:p w14:paraId="3BF9484C" w14:textId="77777777" w:rsidR="004C37A3" w:rsidRPr="004C66D6" w:rsidRDefault="004C37A3" w:rsidP="004C37A3">
      <w:pPr>
        <w:pStyle w:val="ListParagraph"/>
        <w:numPr>
          <w:ilvl w:val="0"/>
          <w:numId w:val="29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>E = 5000 x 35</w:t>
      </w:r>
    </w:p>
    <w:p w14:paraId="655763CC" w14:textId="77777777" w:rsidR="004C37A3" w:rsidRPr="004C66D6" w:rsidRDefault="004C37A3" w:rsidP="004C37A3">
      <w:pPr>
        <w:pStyle w:val="ListParagraph"/>
        <w:numPr>
          <w:ilvl w:val="0"/>
          <w:numId w:val="29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>E = 175,000 J</w:t>
      </w:r>
      <w:r>
        <w:rPr>
          <w:rFonts w:cstheme="minorHAnsi"/>
          <w:b/>
          <w:i/>
          <w:color w:val="00B050"/>
          <w:sz w:val="24"/>
          <w:szCs w:val="24"/>
        </w:rPr>
        <w:t xml:space="preserve">               (1)</w:t>
      </w:r>
    </w:p>
    <w:p w14:paraId="649C814B" w14:textId="77777777" w:rsidR="004C37A3" w:rsidRPr="004C66D6" w:rsidRDefault="004C37A3" w:rsidP="004C37A3">
      <w:pPr>
        <w:pStyle w:val="ListParagraph"/>
        <w:numPr>
          <w:ilvl w:val="0"/>
          <w:numId w:val="29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>E = Q x V</w:t>
      </w:r>
    </w:p>
    <w:p w14:paraId="63190192" w14:textId="77777777" w:rsidR="004C37A3" w:rsidRPr="004C66D6" w:rsidRDefault="004C37A3" w:rsidP="004C37A3">
      <w:pPr>
        <w:pStyle w:val="ListParagraph"/>
        <w:numPr>
          <w:ilvl w:val="0"/>
          <w:numId w:val="29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>Q = E / V</w:t>
      </w:r>
      <w:r>
        <w:rPr>
          <w:rFonts w:cstheme="minorHAnsi"/>
          <w:b/>
          <w:i/>
          <w:color w:val="00B050"/>
          <w:sz w:val="24"/>
          <w:szCs w:val="24"/>
        </w:rPr>
        <w:t xml:space="preserve">                      (1)</w:t>
      </w:r>
    </w:p>
    <w:p w14:paraId="515E2A62" w14:textId="77777777" w:rsidR="004C37A3" w:rsidRPr="004C66D6" w:rsidRDefault="004C37A3" w:rsidP="004C37A3">
      <w:pPr>
        <w:pStyle w:val="ListParagraph"/>
        <w:numPr>
          <w:ilvl w:val="0"/>
          <w:numId w:val="29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>Q = 175 000 / 230</w:t>
      </w:r>
    </w:p>
    <w:p w14:paraId="248CE478" w14:textId="77777777" w:rsidR="004C37A3" w:rsidRPr="004C66D6" w:rsidRDefault="004C37A3" w:rsidP="004C37A3">
      <w:pPr>
        <w:pStyle w:val="ListParagraph"/>
        <w:numPr>
          <w:ilvl w:val="0"/>
          <w:numId w:val="29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4C66D6">
        <w:rPr>
          <w:rFonts w:cstheme="minorHAnsi"/>
          <w:b/>
          <w:i/>
          <w:color w:val="00B050"/>
          <w:sz w:val="24"/>
          <w:szCs w:val="24"/>
        </w:rPr>
        <w:t xml:space="preserve">Q = 761 C </w:t>
      </w:r>
      <w:r>
        <w:rPr>
          <w:rFonts w:cstheme="minorHAnsi"/>
          <w:b/>
          <w:i/>
          <w:color w:val="00B050"/>
          <w:sz w:val="24"/>
          <w:szCs w:val="24"/>
        </w:rPr>
        <w:t xml:space="preserve">                  (1)</w:t>
      </w:r>
    </w:p>
    <w:p w14:paraId="4C259487" w14:textId="2C335DA8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499CBEA3" w14:textId="77777777" w:rsidR="00A41140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58BFDD14" w14:textId="3258262A" w:rsidR="004C37A3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7</w:t>
      </w:r>
      <w:r w:rsidR="004C37A3" w:rsidRPr="001A0B80">
        <w:rPr>
          <w:rFonts w:cstheme="minorHAnsi"/>
          <w:sz w:val="24"/>
          <w:szCs w:val="24"/>
        </w:rPr>
        <w:t>b</w:t>
      </w:r>
      <w:r w:rsidR="004C37A3">
        <w:rPr>
          <w:rFonts w:cstheme="minorHAnsi"/>
          <w:sz w:val="24"/>
          <w:szCs w:val="24"/>
        </w:rPr>
        <w:t>(</w:t>
      </w:r>
      <w:r w:rsidR="004C37A3" w:rsidRPr="001A0B80">
        <w:rPr>
          <w:rFonts w:cstheme="minorHAnsi"/>
          <w:sz w:val="24"/>
          <w:szCs w:val="24"/>
        </w:rPr>
        <w:t>i</w:t>
      </w:r>
      <w:r w:rsidR="004C37A3">
        <w:rPr>
          <w:rFonts w:cstheme="minorHAnsi"/>
          <w:sz w:val="24"/>
          <w:szCs w:val="24"/>
        </w:rPr>
        <w:t>)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Describe the useful energy changes that take place in an electric motor.</w:t>
      </w:r>
      <w:r w:rsidR="004C37A3">
        <w:rPr>
          <w:rFonts w:cstheme="minorHAnsi"/>
          <w:sz w:val="24"/>
          <w:szCs w:val="24"/>
        </w:rPr>
        <w:t xml:space="preserve"> (1)</w:t>
      </w:r>
    </w:p>
    <w:p w14:paraId="53912088" w14:textId="77777777" w:rsidR="004C37A3" w:rsidRPr="001A0B80" w:rsidRDefault="004C37A3" w:rsidP="004C37A3">
      <w:pPr>
        <w:pStyle w:val="ListParagraph"/>
        <w:numPr>
          <w:ilvl w:val="0"/>
          <w:numId w:val="30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Electrical energy to kinetic energy.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0199DA33" w14:textId="77777777" w:rsidR="004C37A3" w:rsidRPr="00F916EC" w:rsidRDefault="004C37A3" w:rsidP="004C37A3">
      <w:pPr>
        <w:spacing w:after="0" w:line="360" w:lineRule="auto"/>
        <w:rPr>
          <w:rFonts w:cstheme="minorHAnsi"/>
          <w:color w:val="00B050"/>
          <w:sz w:val="24"/>
          <w:szCs w:val="24"/>
        </w:rPr>
      </w:pPr>
    </w:p>
    <w:p w14:paraId="0654935F" w14:textId="3EB84CE4" w:rsidR="004C37A3" w:rsidRPr="00F916EC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</w:t>
      </w:r>
      <w:r w:rsidR="004C37A3" w:rsidRPr="001A0B80">
        <w:rPr>
          <w:rFonts w:cstheme="minorHAnsi"/>
          <w:sz w:val="24"/>
          <w:szCs w:val="24"/>
        </w:rPr>
        <w:t>b</w:t>
      </w:r>
      <w:r w:rsidR="004C37A3">
        <w:rPr>
          <w:rFonts w:cstheme="minorHAnsi"/>
          <w:sz w:val="24"/>
          <w:szCs w:val="24"/>
        </w:rPr>
        <w:t>(</w:t>
      </w:r>
      <w:r w:rsidR="004C37A3" w:rsidRPr="001A0B80">
        <w:rPr>
          <w:rFonts w:cstheme="minorHAnsi"/>
          <w:sz w:val="24"/>
          <w:szCs w:val="24"/>
        </w:rPr>
        <w:t>ii</w:t>
      </w:r>
      <w:r w:rsidR="004C37A3">
        <w:rPr>
          <w:rFonts w:cstheme="minorHAnsi"/>
          <w:sz w:val="24"/>
          <w:szCs w:val="24"/>
        </w:rPr>
        <w:t>)</w:t>
      </w:r>
      <w:r w:rsidR="004C37A3" w:rsidRPr="00F916EC">
        <w:rPr>
          <w:rFonts w:cstheme="minorHAnsi"/>
          <w:sz w:val="24"/>
          <w:szCs w:val="24"/>
        </w:rPr>
        <w:tab/>
        <w:t>Describe how energy is wasted in an electric motor.</w:t>
      </w:r>
      <w:r w:rsidR="004C37A3">
        <w:rPr>
          <w:rFonts w:cstheme="minorHAnsi"/>
          <w:sz w:val="24"/>
          <w:szCs w:val="24"/>
        </w:rPr>
        <w:t xml:space="preserve"> (2)</w:t>
      </w:r>
    </w:p>
    <w:p w14:paraId="75A669DE" w14:textId="77777777" w:rsidR="004C37A3" w:rsidRPr="001A0B80" w:rsidRDefault="004C37A3" w:rsidP="004C37A3">
      <w:pPr>
        <w:pStyle w:val="ListParagraph"/>
        <w:numPr>
          <w:ilvl w:val="0"/>
          <w:numId w:val="31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Energy wasted as heat / thermal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0C38647E" w14:textId="77777777" w:rsidR="004C37A3" w:rsidRPr="001A0B80" w:rsidRDefault="004C37A3" w:rsidP="004C37A3">
      <w:pPr>
        <w:pStyle w:val="ListParagraph"/>
        <w:numPr>
          <w:ilvl w:val="0"/>
          <w:numId w:val="31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Warming up the surroundings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4C7D1B01" w14:textId="787493DC" w:rsidR="004C37A3" w:rsidRPr="00F916EC" w:rsidRDefault="00A41140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</w:t>
      </w:r>
      <w:r w:rsidR="004C37A3" w:rsidRPr="001A0B80">
        <w:rPr>
          <w:rFonts w:cstheme="minorHAnsi"/>
          <w:sz w:val="24"/>
          <w:szCs w:val="24"/>
        </w:rPr>
        <w:t>a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 xml:space="preserve">An overhead powerline is used to transmit electricity from power stations to our </w:t>
      </w:r>
      <w:r w:rsidR="004C37A3" w:rsidRPr="00F916EC">
        <w:rPr>
          <w:rFonts w:cstheme="minorHAnsi"/>
          <w:sz w:val="24"/>
          <w:szCs w:val="24"/>
        </w:rPr>
        <w:tab/>
        <w:t>homes.</w:t>
      </w:r>
    </w:p>
    <w:p w14:paraId="7681E647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A powerline carries a current of 350 A and has a power loss of 4 MW.</w:t>
      </w:r>
    </w:p>
    <w:p w14:paraId="706C27BA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003D072E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Work out the resistance of the powerline.</w:t>
      </w:r>
      <w:r>
        <w:rPr>
          <w:rFonts w:cstheme="minorHAnsi"/>
          <w:sz w:val="24"/>
          <w:szCs w:val="24"/>
        </w:rPr>
        <w:t xml:space="preserve"> (4)</w:t>
      </w:r>
    </w:p>
    <w:p w14:paraId="404925E2" w14:textId="77777777" w:rsidR="004C37A3" w:rsidRPr="001A0B80" w:rsidRDefault="004C37A3" w:rsidP="004C37A3">
      <w:pPr>
        <w:pStyle w:val="ListParagraph"/>
        <w:numPr>
          <w:ilvl w:val="0"/>
          <w:numId w:val="32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P = I</w:t>
      </w:r>
      <w:r w:rsidRPr="001A0B80">
        <w:rPr>
          <w:rFonts w:cstheme="minorHAnsi"/>
          <w:b/>
          <w:i/>
          <w:color w:val="00B050"/>
          <w:sz w:val="24"/>
          <w:szCs w:val="24"/>
          <w:vertAlign w:val="superscript"/>
        </w:rPr>
        <w:t>2</w:t>
      </w:r>
      <w:r w:rsidRPr="001A0B80">
        <w:rPr>
          <w:rFonts w:cstheme="minorHAnsi"/>
          <w:b/>
          <w:i/>
          <w:color w:val="00B050"/>
          <w:sz w:val="24"/>
          <w:szCs w:val="24"/>
        </w:rPr>
        <w:t xml:space="preserve"> x R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513F3574" w14:textId="77777777" w:rsidR="004C37A3" w:rsidRPr="001A0B80" w:rsidRDefault="004C37A3" w:rsidP="004C37A3">
      <w:pPr>
        <w:pStyle w:val="ListParagraph"/>
        <w:numPr>
          <w:ilvl w:val="0"/>
          <w:numId w:val="32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Conversion: 4 MW = 4,000,000 W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00F29004" w14:textId="77777777" w:rsidR="004C37A3" w:rsidRPr="001A0B80" w:rsidRDefault="004C37A3" w:rsidP="004C37A3">
      <w:pPr>
        <w:pStyle w:val="ListParagraph"/>
        <w:numPr>
          <w:ilvl w:val="0"/>
          <w:numId w:val="32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R = P / I</w:t>
      </w:r>
      <w:r w:rsidRPr="001A0B80">
        <w:rPr>
          <w:rFonts w:cstheme="minorHAnsi"/>
          <w:b/>
          <w:i/>
          <w:color w:val="00B050"/>
          <w:sz w:val="24"/>
          <w:szCs w:val="24"/>
          <w:vertAlign w:val="superscript"/>
        </w:rPr>
        <w:t>2</w:t>
      </w:r>
      <w:r>
        <w:rPr>
          <w:rFonts w:cstheme="minorHAnsi"/>
          <w:b/>
          <w:i/>
          <w:color w:val="00B050"/>
          <w:sz w:val="24"/>
          <w:szCs w:val="24"/>
          <w:vertAlign w:val="superscript"/>
        </w:rPr>
        <w:t xml:space="preserve">  </w:t>
      </w:r>
      <w:r>
        <w:rPr>
          <w:rFonts w:cstheme="minorHAnsi"/>
          <w:b/>
          <w:i/>
          <w:color w:val="00B050"/>
          <w:sz w:val="24"/>
          <w:szCs w:val="24"/>
        </w:rPr>
        <w:t>(1)</w:t>
      </w:r>
    </w:p>
    <w:p w14:paraId="748B9A01" w14:textId="77777777" w:rsidR="004C37A3" w:rsidRPr="001A0B80" w:rsidRDefault="004C37A3" w:rsidP="004C37A3">
      <w:pPr>
        <w:pStyle w:val="ListParagraph"/>
        <w:numPr>
          <w:ilvl w:val="0"/>
          <w:numId w:val="32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R = 4 000 000 / (350)</w:t>
      </w:r>
      <w:r w:rsidRPr="001A0B80">
        <w:rPr>
          <w:rFonts w:cstheme="minorHAnsi"/>
          <w:b/>
          <w:i/>
          <w:color w:val="00B050"/>
          <w:sz w:val="24"/>
          <w:szCs w:val="24"/>
          <w:vertAlign w:val="superscript"/>
        </w:rPr>
        <w:t>2</w:t>
      </w:r>
    </w:p>
    <w:p w14:paraId="2AA00D2E" w14:textId="77777777" w:rsidR="004C37A3" w:rsidRPr="001A0B80" w:rsidRDefault="004C37A3" w:rsidP="004C37A3">
      <w:pPr>
        <w:pStyle w:val="ListParagraph"/>
        <w:numPr>
          <w:ilvl w:val="0"/>
          <w:numId w:val="32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R = 32.7 Ω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30C8904C" w14:textId="1CF3F3C6" w:rsidR="004C37A3" w:rsidRDefault="00A41140" w:rsidP="004C37A3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</w:t>
      </w:r>
      <w:r w:rsidR="004C37A3" w:rsidRPr="001A0B80">
        <w:rPr>
          <w:rFonts w:cstheme="minorHAnsi"/>
          <w:sz w:val="24"/>
          <w:szCs w:val="24"/>
        </w:rPr>
        <w:t>b</w:t>
      </w:r>
      <w:r w:rsidR="004C37A3" w:rsidRPr="00F916EC">
        <w:rPr>
          <w:rFonts w:cstheme="minorHAnsi"/>
          <w:b/>
          <w:sz w:val="24"/>
          <w:szCs w:val="24"/>
        </w:rPr>
        <w:tab/>
      </w:r>
      <w:r w:rsidR="004C37A3" w:rsidRPr="00F916EC">
        <w:rPr>
          <w:rFonts w:cstheme="minorHAnsi"/>
          <w:sz w:val="24"/>
          <w:szCs w:val="24"/>
        </w:rPr>
        <w:t>Explain why the current through the powerline is made as low as possible in</w:t>
      </w:r>
      <w:r w:rsidR="004C37A3">
        <w:rPr>
          <w:rFonts w:cstheme="minorHAnsi"/>
          <w:sz w:val="24"/>
          <w:szCs w:val="24"/>
        </w:rPr>
        <w:t xml:space="preserve"> </w:t>
      </w:r>
      <w:r w:rsidR="004C37A3" w:rsidRPr="00F916EC">
        <w:rPr>
          <w:rFonts w:cstheme="minorHAnsi"/>
          <w:sz w:val="24"/>
          <w:szCs w:val="24"/>
        </w:rPr>
        <w:t xml:space="preserve">The National </w:t>
      </w:r>
    </w:p>
    <w:p w14:paraId="19547CAB" w14:textId="77777777" w:rsidR="004C37A3" w:rsidRPr="00F916EC" w:rsidRDefault="004C37A3" w:rsidP="004C37A3">
      <w:pPr>
        <w:spacing w:after="0" w:line="360" w:lineRule="auto"/>
        <w:ind w:firstLine="709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>Grid</w:t>
      </w:r>
      <w:r>
        <w:rPr>
          <w:rFonts w:cstheme="minorHAnsi"/>
          <w:sz w:val="24"/>
          <w:szCs w:val="24"/>
        </w:rPr>
        <w:t>. (4)</w:t>
      </w:r>
    </w:p>
    <w:p w14:paraId="593F636B" w14:textId="77777777" w:rsidR="004C37A3" w:rsidRPr="001A0B80" w:rsidRDefault="004C37A3" w:rsidP="004C37A3">
      <w:pPr>
        <w:pStyle w:val="ListParagraph"/>
        <w:numPr>
          <w:ilvl w:val="0"/>
          <w:numId w:val="33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Increasing the potential difference decreases the current</w:t>
      </w:r>
    </w:p>
    <w:p w14:paraId="6FD5DBA8" w14:textId="77777777" w:rsidR="004C37A3" w:rsidRPr="001A0B80" w:rsidRDefault="004C37A3" w:rsidP="004C37A3">
      <w:pPr>
        <w:pStyle w:val="ListParagraph"/>
        <w:numPr>
          <w:ilvl w:val="0"/>
          <w:numId w:val="33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As P = V x I and the power does not change.</w:t>
      </w:r>
    </w:p>
    <w:p w14:paraId="7A58A96C" w14:textId="77777777" w:rsidR="004C37A3" w:rsidRPr="001A0B80" w:rsidRDefault="004C37A3" w:rsidP="004C37A3">
      <w:pPr>
        <w:pStyle w:val="ListParagraph"/>
        <w:numPr>
          <w:ilvl w:val="0"/>
          <w:numId w:val="33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The greater the current the more the powerlines heat up</w:t>
      </w:r>
    </w:p>
    <w:p w14:paraId="36689BEE" w14:textId="77777777" w:rsidR="004C37A3" w:rsidRPr="001A0B80" w:rsidRDefault="004C37A3" w:rsidP="004C37A3">
      <w:pPr>
        <w:pStyle w:val="ListParagraph"/>
        <w:numPr>
          <w:ilvl w:val="0"/>
          <w:numId w:val="33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Wasting energy to the surroundings as thermal / heat energy</w:t>
      </w:r>
    </w:p>
    <w:p w14:paraId="6632D180" w14:textId="77777777" w:rsidR="004C37A3" w:rsidRPr="001A0B80" w:rsidRDefault="004C37A3" w:rsidP="004C37A3">
      <w:pPr>
        <w:pStyle w:val="ListParagraph"/>
        <w:numPr>
          <w:ilvl w:val="0"/>
          <w:numId w:val="33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 xml:space="preserve">Using transformers makes the transmission more efficient. </w:t>
      </w:r>
    </w:p>
    <w:p w14:paraId="469C05C0" w14:textId="77777777" w:rsidR="004C37A3" w:rsidRPr="001A0B80" w:rsidRDefault="004C37A3" w:rsidP="004C37A3">
      <w:pPr>
        <w:spacing w:after="0" w:line="360" w:lineRule="auto"/>
        <w:ind w:left="7200" w:firstLine="720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(any 4 valid points)</w:t>
      </w:r>
    </w:p>
    <w:p w14:paraId="7F8EFF3C" w14:textId="1C9781C7" w:rsidR="004C37A3" w:rsidRPr="00F916EC" w:rsidRDefault="00A41140" w:rsidP="006E77B1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</w:t>
      </w:r>
      <w:r w:rsidR="004C37A3" w:rsidRPr="001A0B80">
        <w:rPr>
          <w:rFonts w:cstheme="minorHAnsi"/>
          <w:sz w:val="24"/>
          <w:szCs w:val="24"/>
        </w:rPr>
        <w:t>c</w:t>
      </w:r>
      <w:r w:rsidR="004C37A3" w:rsidRPr="00F916EC">
        <w:rPr>
          <w:rFonts w:cstheme="minorHAnsi"/>
          <w:sz w:val="24"/>
          <w:szCs w:val="24"/>
        </w:rPr>
        <w:tab/>
        <w:t xml:space="preserve">Describe how the current is reduced before transmitting the electricity through the </w:t>
      </w:r>
      <w:r w:rsidR="004C37A3" w:rsidRPr="00F916EC">
        <w:rPr>
          <w:rFonts w:cstheme="minorHAnsi"/>
          <w:sz w:val="24"/>
          <w:szCs w:val="24"/>
        </w:rPr>
        <w:tab/>
        <w:t>powerlines.</w:t>
      </w:r>
      <w:r w:rsidR="004C37A3">
        <w:rPr>
          <w:rFonts w:cstheme="minorHAnsi"/>
          <w:sz w:val="24"/>
          <w:szCs w:val="24"/>
        </w:rPr>
        <w:t xml:space="preserve"> (2)</w:t>
      </w:r>
    </w:p>
    <w:p w14:paraId="2BE29AB5" w14:textId="77777777" w:rsidR="004C37A3" w:rsidRPr="001A0B80" w:rsidRDefault="004C37A3" w:rsidP="004C37A3">
      <w:pPr>
        <w:pStyle w:val="ListParagraph"/>
        <w:numPr>
          <w:ilvl w:val="0"/>
          <w:numId w:val="34"/>
        </w:numPr>
        <w:spacing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The current is reduced by using a step-up transformer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2F55D99D" w14:textId="77777777" w:rsidR="004C37A3" w:rsidRPr="00F916EC" w:rsidRDefault="004C37A3" w:rsidP="004C37A3">
      <w:pPr>
        <w:pStyle w:val="ListParagraph"/>
        <w:numPr>
          <w:ilvl w:val="0"/>
          <w:numId w:val="34"/>
        </w:numPr>
        <w:spacing w:line="360" w:lineRule="auto"/>
        <w:ind w:hanging="11"/>
        <w:rPr>
          <w:rFonts w:cstheme="minorHAnsi"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Which increases the potential difference and decreases the current.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0B8A16EF" w14:textId="77777777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4B9E7975" w14:textId="77777777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19A664E8" w14:textId="77777777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5A6CEBCB" w14:textId="7B5A7ECA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59BF00DE" w14:textId="77777777" w:rsidR="006E77B1" w:rsidRPr="00F916EC" w:rsidRDefault="006E77B1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1F9EC2B5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2D62CCB2" w14:textId="7C5E50E1" w:rsidR="004C37A3" w:rsidRPr="00A41140" w:rsidRDefault="00A41140" w:rsidP="004C37A3">
      <w:pPr>
        <w:spacing w:after="0" w:line="36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Part 3</w:t>
      </w:r>
    </w:p>
    <w:p w14:paraId="1B63397F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1A0B80">
        <w:rPr>
          <w:rFonts w:cstheme="minorHAnsi"/>
          <w:sz w:val="24"/>
          <w:szCs w:val="24"/>
        </w:rPr>
        <w:t>1</w:t>
      </w:r>
      <w:r w:rsidRPr="00F916EC"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sz w:val="24"/>
          <w:szCs w:val="24"/>
        </w:rPr>
        <w:t>This question is about static electricity.</w:t>
      </w:r>
    </w:p>
    <w:p w14:paraId="48A18C43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</w:rPr>
      </w:pPr>
      <w:r w:rsidRPr="001A0B80">
        <w:rPr>
          <w:rFonts w:cstheme="minorHAnsi"/>
          <w:sz w:val="24"/>
          <w:szCs w:val="24"/>
        </w:rPr>
        <w:t>1a</w:t>
      </w:r>
      <w:r w:rsidRPr="00F916EC">
        <w:rPr>
          <w:rFonts w:cstheme="minorHAnsi"/>
          <w:sz w:val="24"/>
          <w:szCs w:val="24"/>
        </w:rPr>
        <w:tab/>
        <w:t xml:space="preserve">State the </w:t>
      </w:r>
      <w:r w:rsidRPr="00F916EC">
        <w:rPr>
          <w:rFonts w:cstheme="minorHAnsi"/>
          <w:b/>
          <w:sz w:val="24"/>
          <w:szCs w:val="24"/>
        </w:rPr>
        <w:t>two</w:t>
      </w:r>
      <w:r w:rsidRPr="00F916EC">
        <w:rPr>
          <w:rFonts w:cstheme="minorHAnsi"/>
          <w:sz w:val="24"/>
          <w:szCs w:val="24"/>
        </w:rPr>
        <w:t xml:space="preserve"> types of static charge.</w:t>
      </w:r>
      <w:r w:rsidRPr="00F916EC">
        <w:rPr>
          <w:rFonts w:cstheme="minorHAnsi"/>
          <w:b/>
          <w:sz w:val="24"/>
          <w:szCs w:val="24"/>
        </w:rPr>
        <w:tab/>
      </w:r>
      <w:r w:rsidRPr="001A0B80">
        <w:rPr>
          <w:rFonts w:cstheme="minorHAnsi"/>
          <w:sz w:val="24"/>
          <w:szCs w:val="24"/>
        </w:rPr>
        <w:t>(1)</w:t>
      </w:r>
    </w:p>
    <w:p w14:paraId="788EB8FC" w14:textId="77777777" w:rsidR="004C37A3" w:rsidRPr="001A0B80" w:rsidRDefault="004C37A3" w:rsidP="004C37A3">
      <w:pPr>
        <w:pStyle w:val="ListParagraph"/>
        <w:numPr>
          <w:ilvl w:val="0"/>
          <w:numId w:val="35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Positive and negative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165B82CD" w14:textId="77777777" w:rsidR="004C37A3" w:rsidRPr="00F916EC" w:rsidRDefault="004C37A3" w:rsidP="004C37A3">
      <w:pPr>
        <w:spacing w:after="0" w:line="360" w:lineRule="auto"/>
        <w:rPr>
          <w:rFonts w:cstheme="minorHAnsi"/>
          <w:color w:val="00B050"/>
          <w:sz w:val="24"/>
          <w:szCs w:val="24"/>
        </w:rPr>
      </w:pPr>
    </w:p>
    <w:p w14:paraId="4FB5B1A3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1A0B80">
        <w:rPr>
          <w:rFonts w:cstheme="minorHAnsi"/>
          <w:sz w:val="24"/>
          <w:szCs w:val="24"/>
        </w:rPr>
        <w:t>1b</w:t>
      </w:r>
      <w:r>
        <w:rPr>
          <w:rFonts w:cstheme="minorHAnsi"/>
          <w:sz w:val="24"/>
          <w:szCs w:val="24"/>
        </w:rPr>
        <w:t>(</w:t>
      </w:r>
      <w:r w:rsidRPr="001A0B80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)</w:t>
      </w:r>
      <w:r w:rsidRPr="00F916EC"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sz w:val="24"/>
          <w:szCs w:val="24"/>
        </w:rPr>
        <w:t>A plastic rod has been given a positive charge by rubbing the plastic rod on a cloth.</w:t>
      </w:r>
    </w:p>
    <w:p w14:paraId="086C98C7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Explain how the plastic rod has been given a positive charge in</w:t>
      </w:r>
      <w:r>
        <w:rPr>
          <w:rFonts w:cstheme="minorHAnsi"/>
          <w:sz w:val="24"/>
          <w:szCs w:val="24"/>
        </w:rPr>
        <w:t xml:space="preserve"> terms of movement of particles (2)</w:t>
      </w:r>
    </w:p>
    <w:p w14:paraId="492DC69C" w14:textId="77777777" w:rsidR="004C37A3" w:rsidRPr="001A0B80" w:rsidRDefault="004C37A3" w:rsidP="004C37A3">
      <w:pPr>
        <w:pStyle w:val="ListParagraph"/>
        <w:numPr>
          <w:ilvl w:val="0"/>
          <w:numId w:val="35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Electrons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7C2930F9" w14:textId="77777777" w:rsidR="004C37A3" w:rsidRPr="001A0B80" w:rsidRDefault="004C37A3" w:rsidP="004C37A3">
      <w:pPr>
        <w:pStyle w:val="ListParagraph"/>
        <w:numPr>
          <w:ilvl w:val="0"/>
          <w:numId w:val="35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Removed from the rod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5348CCA6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2ADFD073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1A0B80">
        <w:rPr>
          <w:rFonts w:cstheme="minorHAnsi"/>
          <w:sz w:val="24"/>
          <w:szCs w:val="24"/>
        </w:rPr>
        <w:t>1b</w:t>
      </w:r>
      <w:r>
        <w:rPr>
          <w:rFonts w:cstheme="minorHAnsi"/>
          <w:sz w:val="24"/>
          <w:szCs w:val="24"/>
        </w:rPr>
        <w:t>(</w:t>
      </w:r>
      <w:r w:rsidRPr="001A0B80">
        <w:rPr>
          <w:rFonts w:cstheme="minorHAnsi"/>
          <w:sz w:val="24"/>
          <w:szCs w:val="24"/>
        </w:rPr>
        <w:t>ii</w:t>
      </w:r>
      <w:r>
        <w:rPr>
          <w:rFonts w:cstheme="minorHAnsi"/>
          <w:sz w:val="24"/>
          <w:szCs w:val="24"/>
        </w:rPr>
        <w:t>)</w:t>
      </w:r>
      <w:r w:rsidRPr="00F916EC"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sz w:val="24"/>
          <w:szCs w:val="24"/>
        </w:rPr>
        <w:t>The charged plastic rod is placed above some fine dust particles.</w:t>
      </w:r>
    </w:p>
    <w:p w14:paraId="674CA4F1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Describe the effect that the charged rod will have on the dust.</w:t>
      </w:r>
      <w:r>
        <w:rPr>
          <w:rFonts w:cstheme="minorHAnsi"/>
          <w:sz w:val="24"/>
          <w:szCs w:val="24"/>
        </w:rPr>
        <w:t xml:space="preserve"> (1)</w:t>
      </w:r>
    </w:p>
    <w:p w14:paraId="0260913D" w14:textId="77777777" w:rsidR="004C37A3" w:rsidRPr="001A0B80" w:rsidRDefault="004C37A3" w:rsidP="004C37A3">
      <w:pPr>
        <w:pStyle w:val="ListParagraph"/>
        <w:numPr>
          <w:ilvl w:val="0"/>
          <w:numId w:val="36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Dust particles will attract to the charged rod.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4DB082E9" w14:textId="77777777" w:rsidR="004C37A3" w:rsidRPr="00F916EC" w:rsidRDefault="004C37A3" w:rsidP="004C37A3">
      <w:pPr>
        <w:spacing w:after="0" w:line="360" w:lineRule="auto"/>
        <w:rPr>
          <w:rFonts w:cstheme="minorHAnsi"/>
          <w:b/>
          <w:sz w:val="24"/>
          <w:szCs w:val="24"/>
        </w:rPr>
      </w:pPr>
    </w:p>
    <w:p w14:paraId="079B15DE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1A0B80">
        <w:rPr>
          <w:rFonts w:cstheme="minorHAnsi"/>
          <w:sz w:val="24"/>
          <w:szCs w:val="24"/>
        </w:rPr>
        <w:t>1c</w:t>
      </w:r>
      <w:r w:rsidRPr="00F916EC"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sz w:val="24"/>
          <w:szCs w:val="24"/>
        </w:rPr>
        <w:t>Xavi walks across a carpet.</w:t>
      </w:r>
    </w:p>
    <w:p w14:paraId="63A29B5F" w14:textId="77777777" w:rsidR="004C37A3" w:rsidRPr="00F916EC" w:rsidRDefault="004C37A3" w:rsidP="004C37A3">
      <w:pPr>
        <w:spacing w:after="0" w:line="240" w:lineRule="auto"/>
        <w:rPr>
          <w:rFonts w:cstheme="minorHAnsi"/>
          <w:b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Once Xavi has crossed the carpet he touches an earthed metal radiator and gets an electric shock.</w:t>
      </w:r>
      <w:r w:rsidRPr="00F916EC">
        <w:rPr>
          <w:rFonts w:cstheme="minorHAnsi"/>
          <w:b/>
          <w:sz w:val="24"/>
          <w:szCs w:val="24"/>
        </w:rPr>
        <w:tab/>
      </w:r>
    </w:p>
    <w:p w14:paraId="702F6E6A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sz w:val="24"/>
          <w:szCs w:val="24"/>
        </w:rPr>
        <w:t>Explain why Xavi gets an electric shock when he touched the earthed radiator.</w:t>
      </w:r>
      <w:r>
        <w:rPr>
          <w:rFonts w:cstheme="minorHAnsi"/>
          <w:sz w:val="24"/>
          <w:szCs w:val="24"/>
        </w:rPr>
        <w:t xml:space="preserve"> (3)</w:t>
      </w:r>
    </w:p>
    <w:p w14:paraId="66ABCFB7" w14:textId="77777777" w:rsidR="004C37A3" w:rsidRPr="001A0B80" w:rsidRDefault="004C37A3" w:rsidP="004C37A3">
      <w:pPr>
        <w:pStyle w:val="ListParagraph"/>
        <w:numPr>
          <w:ilvl w:val="0"/>
          <w:numId w:val="36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Walking across the carpet builds up a charge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684C9F62" w14:textId="77777777" w:rsidR="004C37A3" w:rsidRDefault="004C37A3" w:rsidP="004C37A3">
      <w:pPr>
        <w:pStyle w:val="ListParagraph"/>
        <w:numPr>
          <w:ilvl w:val="0"/>
          <w:numId w:val="36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 xml:space="preserve">Touching an earthed object will allow electrons to move through you from / to </w:t>
      </w:r>
    </w:p>
    <w:p w14:paraId="5E8B4EC3" w14:textId="77777777" w:rsidR="004C37A3" w:rsidRPr="00554638" w:rsidRDefault="004C37A3" w:rsidP="004C37A3">
      <w:pPr>
        <w:spacing w:after="0" w:line="360" w:lineRule="auto"/>
        <w:ind w:left="709"/>
        <w:rPr>
          <w:rFonts w:cstheme="minorHAnsi"/>
          <w:b/>
          <w:i/>
          <w:color w:val="00B050"/>
          <w:sz w:val="24"/>
          <w:szCs w:val="24"/>
        </w:rPr>
      </w:pPr>
      <w:r>
        <w:rPr>
          <w:rFonts w:cstheme="minorHAnsi"/>
          <w:b/>
          <w:i/>
          <w:color w:val="00B050"/>
          <w:sz w:val="24"/>
          <w:szCs w:val="24"/>
        </w:rPr>
        <w:tab/>
      </w:r>
      <w:r>
        <w:rPr>
          <w:rFonts w:cstheme="minorHAnsi"/>
          <w:b/>
          <w:i/>
          <w:color w:val="00B050"/>
          <w:sz w:val="24"/>
          <w:szCs w:val="24"/>
        </w:rPr>
        <w:tab/>
      </w:r>
      <w:r w:rsidRPr="00554638">
        <w:rPr>
          <w:rFonts w:cstheme="minorHAnsi"/>
          <w:b/>
          <w:i/>
          <w:color w:val="00B050"/>
          <w:sz w:val="24"/>
          <w:szCs w:val="24"/>
        </w:rPr>
        <w:t>ground (1)</w:t>
      </w:r>
    </w:p>
    <w:p w14:paraId="215978B7" w14:textId="77777777" w:rsidR="004C37A3" w:rsidRPr="001A0B80" w:rsidRDefault="004C37A3" w:rsidP="004C37A3">
      <w:pPr>
        <w:pStyle w:val="ListParagraph"/>
        <w:numPr>
          <w:ilvl w:val="0"/>
          <w:numId w:val="36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1A0B80">
        <w:rPr>
          <w:rFonts w:cstheme="minorHAnsi"/>
          <w:b/>
          <w:i/>
          <w:color w:val="00B050"/>
          <w:sz w:val="24"/>
          <w:szCs w:val="24"/>
        </w:rPr>
        <w:t>Giving you an electric shock</w:t>
      </w:r>
      <w:r>
        <w:rPr>
          <w:rFonts w:cstheme="minorHAnsi"/>
          <w:b/>
          <w:i/>
          <w:color w:val="00B050"/>
          <w:sz w:val="24"/>
          <w:szCs w:val="24"/>
        </w:rPr>
        <w:t>. (1)</w:t>
      </w:r>
    </w:p>
    <w:p w14:paraId="51F73D48" w14:textId="77777777" w:rsidR="006E77B1" w:rsidRDefault="006E77B1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5CDDD064" w14:textId="77777777" w:rsidR="006E77B1" w:rsidRDefault="006E77B1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753BB3CE" w14:textId="77777777" w:rsidR="006E77B1" w:rsidRDefault="006E77B1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263940BF" w14:textId="77777777" w:rsidR="006E77B1" w:rsidRDefault="006E77B1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27A61F60" w14:textId="77777777" w:rsidR="006E77B1" w:rsidRDefault="006E77B1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62698DA3" w14:textId="77777777" w:rsidR="006E77B1" w:rsidRDefault="006E77B1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6A85EC6C" w14:textId="77777777" w:rsidR="006E77B1" w:rsidRDefault="006E77B1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5B8AAD9B" w14:textId="77777777" w:rsidR="006E77B1" w:rsidRDefault="006E77B1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28F9C2DF" w14:textId="77777777" w:rsidR="006E77B1" w:rsidRDefault="006E77B1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25C9957E" w14:textId="77777777" w:rsidR="006E77B1" w:rsidRDefault="006E77B1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519528A9" w14:textId="77777777" w:rsidR="006E77B1" w:rsidRDefault="006E77B1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266C1A4D" w14:textId="77777777" w:rsidR="006E77B1" w:rsidRDefault="006E77B1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6CECD65C" w14:textId="77777777" w:rsidR="006E77B1" w:rsidRDefault="006E77B1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7568F0BC" w14:textId="77777777" w:rsidR="006E77B1" w:rsidRDefault="006E77B1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4C34A336" w14:textId="77777777" w:rsidR="006E77B1" w:rsidRDefault="006E77B1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5E4469FE" w14:textId="77777777" w:rsidR="006E77B1" w:rsidRDefault="006E77B1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464FA326" w14:textId="1A663678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1A0B80">
        <w:rPr>
          <w:rFonts w:cstheme="minorHAnsi"/>
          <w:sz w:val="24"/>
          <w:szCs w:val="24"/>
        </w:rPr>
        <w:lastRenderedPageBreak/>
        <w:t>2</w:t>
      </w:r>
      <w:r w:rsidRPr="00F916EC"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sz w:val="24"/>
          <w:szCs w:val="24"/>
        </w:rPr>
        <w:t>Static is used in the spray painting of car doors.</w:t>
      </w:r>
    </w:p>
    <w:p w14:paraId="7832D1A0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</w:r>
      <w:r w:rsidRPr="00F916EC">
        <w:rPr>
          <w:rFonts w:cstheme="minorHAnsi"/>
          <w:b/>
          <w:sz w:val="24"/>
          <w:szCs w:val="24"/>
        </w:rPr>
        <w:t>Figure 1</w:t>
      </w:r>
      <w:r w:rsidRPr="00F916EC">
        <w:rPr>
          <w:rFonts w:cstheme="minorHAnsi"/>
          <w:sz w:val="24"/>
          <w:szCs w:val="24"/>
        </w:rPr>
        <w:t xml:space="preserve"> shows a car door being spray painted using static.</w:t>
      </w:r>
    </w:p>
    <w:p w14:paraId="50A0EBBF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4880EBB5" w14:textId="77777777" w:rsidR="004C37A3" w:rsidRPr="00F916EC" w:rsidRDefault="004C37A3" w:rsidP="004C37A3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F916EC">
        <w:rPr>
          <w:rFonts w:cstheme="minorHAnsi"/>
          <w:b/>
          <w:sz w:val="24"/>
          <w:szCs w:val="24"/>
        </w:rPr>
        <w:t>Figure 1</w:t>
      </w:r>
    </w:p>
    <w:p w14:paraId="14DF591F" w14:textId="77777777" w:rsidR="004C37A3" w:rsidRPr="00F916EC" w:rsidRDefault="004C37A3" w:rsidP="004C37A3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 wp14:anchorId="4419ABC2" wp14:editId="045AE213">
            <wp:extent cx="3362325" cy="1922235"/>
            <wp:effectExtent l="0" t="0" r="0" b="1905"/>
            <wp:docPr id="3" name="Picture 3" descr="Image result for how is static electricity used in spray pai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age result for how is static electricity used in spray painti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75" cy="1924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E3974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931005">
        <w:rPr>
          <w:rFonts w:cstheme="minorHAnsi"/>
          <w:sz w:val="24"/>
          <w:szCs w:val="24"/>
        </w:rPr>
        <w:t>2a</w:t>
      </w:r>
      <w:r>
        <w:rPr>
          <w:rFonts w:cstheme="minorHAnsi"/>
          <w:sz w:val="24"/>
          <w:szCs w:val="24"/>
        </w:rPr>
        <w:t>(</w:t>
      </w:r>
      <w:r w:rsidRPr="00931005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)</w:t>
      </w:r>
      <w:r w:rsidRPr="00F916EC">
        <w:rPr>
          <w:rFonts w:cstheme="minorHAnsi"/>
          <w:sz w:val="24"/>
          <w:szCs w:val="24"/>
        </w:rPr>
        <w:tab/>
        <w:t>Explain why electrostatic spray painting produces a fine spray.</w:t>
      </w:r>
      <w:r>
        <w:rPr>
          <w:rFonts w:cstheme="minorHAnsi"/>
          <w:sz w:val="24"/>
          <w:szCs w:val="24"/>
        </w:rPr>
        <w:t xml:space="preserve"> (3)</w:t>
      </w:r>
    </w:p>
    <w:p w14:paraId="781EE7FC" w14:textId="77777777" w:rsidR="004C37A3" w:rsidRPr="00931005" w:rsidRDefault="004C37A3" w:rsidP="004C37A3">
      <w:pPr>
        <w:pStyle w:val="ListParagraph"/>
        <w:numPr>
          <w:ilvl w:val="0"/>
          <w:numId w:val="37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>
        <w:rPr>
          <w:rFonts w:cstheme="minorHAnsi"/>
          <w:b/>
          <w:i/>
          <w:color w:val="00B050"/>
          <w:sz w:val="24"/>
          <w:szCs w:val="24"/>
        </w:rPr>
        <w:t>All the p</w:t>
      </w:r>
      <w:r w:rsidRPr="00931005">
        <w:rPr>
          <w:rFonts w:cstheme="minorHAnsi"/>
          <w:b/>
          <w:i/>
          <w:color w:val="00B050"/>
          <w:sz w:val="24"/>
          <w:szCs w:val="24"/>
        </w:rPr>
        <w:t>aint droplets have a positive charge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54B6AE60" w14:textId="77777777" w:rsidR="004C37A3" w:rsidRPr="00931005" w:rsidRDefault="004C37A3" w:rsidP="004C37A3">
      <w:pPr>
        <w:pStyle w:val="ListParagraph"/>
        <w:numPr>
          <w:ilvl w:val="0"/>
          <w:numId w:val="37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931005">
        <w:rPr>
          <w:rFonts w:cstheme="minorHAnsi"/>
          <w:b/>
          <w:i/>
          <w:color w:val="00B050"/>
          <w:sz w:val="24"/>
          <w:szCs w:val="24"/>
        </w:rPr>
        <w:t>Like charges repel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7F4C6E37" w14:textId="77777777" w:rsidR="004C37A3" w:rsidRPr="00931005" w:rsidRDefault="004C37A3" w:rsidP="004C37A3">
      <w:pPr>
        <w:pStyle w:val="ListParagraph"/>
        <w:numPr>
          <w:ilvl w:val="0"/>
          <w:numId w:val="37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>
        <w:rPr>
          <w:rFonts w:cstheme="minorHAnsi"/>
          <w:b/>
          <w:i/>
          <w:color w:val="00B050"/>
          <w:sz w:val="24"/>
          <w:szCs w:val="24"/>
        </w:rPr>
        <w:t>Paint particles disperse. (1)</w:t>
      </w:r>
    </w:p>
    <w:p w14:paraId="0A93E845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931005">
        <w:rPr>
          <w:rFonts w:cstheme="minorHAnsi"/>
          <w:sz w:val="24"/>
          <w:szCs w:val="24"/>
        </w:rPr>
        <w:t>2a</w:t>
      </w:r>
      <w:r>
        <w:rPr>
          <w:rFonts w:cstheme="minorHAnsi"/>
          <w:sz w:val="24"/>
          <w:szCs w:val="24"/>
        </w:rPr>
        <w:t>(</w:t>
      </w:r>
      <w:r w:rsidRPr="00931005">
        <w:rPr>
          <w:rFonts w:cstheme="minorHAnsi"/>
          <w:sz w:val="24"/>
          <w:szCs w:val="24"/>
        </w:rPr>
        <w:t>ii</w:t>
      </w:r>
      <w:r>
        <w:rPr>
          <w:rFonts w:cstheme="minorHAnsi"/>
          <w:sz w:val="24"/>
          <w:szCs w:val="24"/>
        </w:rPr>
        <w:t>)</w:t>
      </w:r>
      <w:r w:rsidRPr="00F916EC"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sz w:val="24"/>
          <w:szCs w:val="24"/>
        </w:rPr>
        <w:t xml:space="preserve">Explain why the car door </w:t>
      </w:r>
      <w:r>
        <w:rPr>
          <w:rFonts w:cstheme="minorHAnsi"/>
          <w:sz w:val="24"/>
          <w:szCs w:val="24"/>
        </w:rPr>
        <w:t>is given a</w:t>
      </w:r>
      <w:r w:rsidRPr="00F916EC">
        <w:rPr>
          <w:rFonts w:cstheme="minorHAnsi"/>
          <w:sz w:val="24"/>
          <w:szCs w:val="24"/>
        </w:rPr>
        <w:t xml:space="preserve"> negative charge.</w:t>
      </w:r>
      <w:r>
        <w:rPr>
          <w:rFonts w:cstheme="minorHAnsi"/>
          <w:sz w:val="24"/>
          <w:szCs w:val="24"/>
        </w:rPr>
        <w:t xml:space="preserve"> (3)</w:t>
      </w:r>
    </w:p>
    <w:p w14:paraId="674264BF" w14:textId="77777777" w:rsidR="004C37A3" w:rsidRPr="00931005" w:rsidRDefault="004C37A3" w:rsidP="004C37A3">
      <w:pPr>
        <w:pStyle w:val="ListParagraph"/>
        <w:numPr>
          <w:ilvl w:val="0"/>
          <w:numId w:val="38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931005">
        <w:rPr>
          <w:rFonts w:cstheme="minorHAnsi"/>
          <w:b/>
          <w:i/>
          <w:color w:val="00B050"/>
          <w:sz w:val="24"/>
          <w:szCs w:val="24"/>
        </w:rPr>
        <w:t>Door is negative to attract the oppositely charged paint droplets</w:t>
      </w:r>
    </w:p>
    <w:p w14:paraId="791FF0BD" w14:textId="77777777" w:rsidR="004C37A3" w:rsidRPr="00931005" w:rsidRDefault="004C37A3" w:rsidP="004C37A3">
      <w:pPr>
        <w:pStyle w:val="ListParagraph"/>
        <w:numPr>
          <w:ilvl w:val="0"/>
          <w:numId w:val="38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931005">
        <w:rPr>
          <w:rFonts w:cstheme="minorHAnsi"/>
          <w:b/>
          <w:i/>
          <w:color w:val="00B050"/>
          <w:sz w:val="24"/>
          <w:szCs w:val="24"/>
        </w:rPr>
        <w:t>Allowing them to get to hard to reach areas</w:t>
      </w:r>
    </w:p>
    <w:p w14:paraId="59637E71" w14:textId="77777777" w:rsidR="004C37A3" w:rsidRDefault="004C37A3" w:rsidP="004C37A3">
      <w:pPr>
        <w:pStyle w:val="ListParagraph"/>
        <w:numPr>
          <w:ilvl w:val="0"/>
          <w:numId w:val="38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931005">
        <w:rPr>
          <w:rFonts w:cstheme="minorHAnsi"/>
          <w:b/>
          <w:i/>
          <w:color w:val="00B050"/>
          <w:sz w:val="24"/>
          <w:szCs w:val="24"/>
        </w:rPr>
        <w:t>And cover front and back at the same time</w:t>
      </w:r>
    </w:p>
    <w:p w14:paraId="58F69196" w14:textId="77777777" w:rsidR="004C37A3" w:rsidRDefault="004C37A3" w:rsidP="004C37A3">
      <w:pPr>
        <w:pStyle w:val="ListParagraph"/>
        <w:numPr>
          <w:ilvl w:val="0"/>
          <w:numId w:val="38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>
        <w:rPr>
          <w:rFonts w:cstheme="minorHAnsi"/>
          <w:b/>
          <w:i/>
          <w:color w:val="00B050"/>
          <w:sz w:val="24"/>
          <w:szCs w:val="24"/>
        </w:rPr>
        <w:t>To produce an even layer of paint over the entire surface</w:t>
      </w:r>
    </w:p>
    <w:p w14:paraId="063C0DD9" w14:textId="77777777" w:rsidR="004C37A3" w:rsidRPr="005F76BF" w:rsidRDefault="004C37A3" w:rsidP="004C37A3">
      <w:pPr>
        <w:spacing w:after="0" w:line="360" w:lineRule="auto"/>
        <w:ind w:left="709"/>
        <w:rPr>
          <w:rFonts w:cstheme="minorHAnsi"/>
          <w:b/>
          <w:i/>
          <w:color w:val="00B050"/>
          <w:sz w:val="24"/>
          <w:szCs w:val="24"/>
        </w:rPr>
      </w:pPr>
      <w:r w:rsidRPr="005F76BF">
        <w:rPr>
          <w:rFonts w:cstheme="minorHAnsi"/>
          <w:b/>
          <w:i/>
          <w:color w:val="00B050"/>
          <w:sz w:val="24"/>
          <w:szCs w:val="24"/>
        </w:rPr>
        <w:tab/>
      </w:r>
      <w:r>
        <w:rPr>
          <w:rFonts w:cstheme="minorHAnsi"/>
          <w:b/>
          <w:i/>
          <w:color w:val="00B050"/>
          <w:sz w:val="24"/>
          <w:szCs w:val="24"/>
        </w:rPr>
        <w:tab/>
      </w:r>
      <w:r>
        <w:rPr>
          <w:rFonts w:cstheme="minorHAnsi"/>
          <w:b/>
          <w:i/>
          <w:color w:val="00B050"/>
          <w:sz w:val="24"/>
          <w:szCs w:val="24"/>
        </w:rPr>
        <w:tab/>
      </w:r>
      <w:r>
        <w:rPr>
          <w:rFonts w:cstheme="minorHAnsi"/>
          <w:b/>
          <w:i/>
          <w:color w:val="00B050"/>
          <w:sz w:val="24"/>
          <w:szCs w:val="24"/>
        </w:rPr>
        <w:tab/>
      </w:r>
      <w:r>
        <w:rPr>
          <w:rFonts w:cstheme="minorHAnsi"/>
          <w:b/>
          <w:i/>
          <w:color w:val="00B050"/>
          <w:sz w:val="24"/>
          <w:szCs w:val="24"/>
        </w:rPr>
        <w:tab/>
      </w:r>
      <w:r>
        <w:rPr>
          <w:rFonts w:cstheme="minorHAnsi"/>
          <w:b/>
          <w:i/>
          <w:color w:val="00B050"/>
          <w:sz w:val="24"/>
          <w:szCs w:val="24"/>
        </w:rPr>
        <w:tab/>
      </w:r>
      <w:r>
        <w:rPr>
          <w:rFonts w:cstheme="minorHAnsi"/>
          <w:b/>
          <w:i/>
          <w:color w:val="00B050"/>
          <w:sz w:val="24"/>
          <w:szCs w:val="24"/>
        </w:rPr>
        <w:tab/>
      </w:r>
      <w:r>
        <w:rPr>
          <w:rFonts w:cstheme="minorHAnsi"/>
          <w:b/>
          <w:i/>
          <w:color w:val="00B050"/>
          <w:sz w:val="24"/>
          <w:szCs w:val="24"/>
        </w:rPr>
        <w:tab/>
      </w:r>
      <w:r>
        <w:rPr>
          <w:rFonts w:cstheme="minorHAnsi"/>
          <w:b/>
          <w:i/>
          <w:color w:val="00B050"/>
          <w:sz w:val="24"/>
          <w:szCs w:val="24"/>
        </w:rPr>
        <w:tab/>
      </w:r>
      <w:r>
        <w:rPr>
          <w:rFonts w:cstheme="minorHAnsi"/>
          <w:b/>
          <w:i/>
          <w:color w:val="00B050"/>
          <w:sz w:val="24"/>
          <w:szCs w:val="24"/>
        </w:rPr>
        <w:tab/>
        <w:t>(any 3 valid points)</w:t>
      </w:r>
    </w:p>
    <w:p w14:paraId="1F476D5B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931005">
        <w:rPr>
          <w:rFonts w:cstheme="minorHAnsi"/>
          <w:sz w:val="24"/>
          <w:szCs w:val="24"/>
        </w:rPr>
        <w:t>2a</w:t>
      </w:r>
      <w:r>
        <w:rPr>
          <w:rFonts w:cstheme="minorHAnsi"/>
          <w:sz w:val="24"/>
          <w:szCs w:val="24"/>
        </w:rPr>
        <w:t>(</w:t>
      </w:r>
      <w:r w:rsidRPr="00931005">
        <w:rPr>
          <w:rFonts w:cstheme="minorHAnsi"/>
          <w:sz w:val="24"/>
          <w:szCs w:val="24"/>
        </w:rPr>
        <w:t>iii</w:t>
      </w:r>
      <w:r>
        <w:rPr>
          <w:rFonts w:cstheme="minorHAnsi"/>
          <w:sz w:val="24"/>
          <w:szCs w:val="24"/>
        </w:rPr>
        <w:t>)</w:t>
      </w:r>
      <w:r w:rsidRPr="00F916EC">
        <w:rPr>
          <w:rFonts w:cstheme="minorHAnsi"/>
          <w:sz w:val="24"/>
          <w:szCs w:val="24"/>
        </w:rPr>
        <w:tab/>
        <w:t xml:space="preserve">Suggest an advantage of electrostatic spray painting over the use of tins of spray </w:t>
      </w:r>
      <w:r w:rsidRPr="00F916EC">
        <w:rPr>
          <w:rFonts w:cstheme="minorHAnsi"/>
          <w:sz w:val="24"/>
          <w:szCs w:val="24"/>
        </w:rPr>
        <w:tab/>
        <w:t xml:space="preserve">paint. </w:t>
      </w:r>
      <w:r>
        <w:rPr>
          <w:rFonts w:cstheme="minorHAnsi"/>
          <w:sz w:val="24"/>
          <w:szCs w:val="24"/>
        </w:rPr>
        <w:t>(1)</w:t>
      </w:r>
    </w:p>
    <w:p w14:paraId="123AFC20" w14:textId="2312634E" w:rsidR="004C37A3" w:rsidRPr="00931005" w:rsidRDefault="004C37A3" w:rsidP="004C37A3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line="360" w:lineRule="auto"/>
        <w:ind w:left="1418" w:hanging="709"/>
        <w:rPr>
          <w:rFonts w:cstheme="minorHAnsi"/>
          <w:b/>
          <w:i/>
          <w:color w:val="00B050"/>
          <w:sz w:val="24"/>
          <w:szCs w:val="24"/>
        </w:rPr>
      </w:pPr>
      <w:r w:rsidRPr="00931005">
        <w:rPr>
          <w:rFonts w:cstheme="minorHAnsi"/>
          <w:b/>
          <w:i/>
          <w:color w:val="00B050"/>
          <w:sz w:val="24"/>
          <w:szCs w:val="24"/>
        </w:rPr>
        <w:t xml:space="preserve">Quicker / even coat / better finish / gets </w:t>
      </w:r>
      <w:r w:rsidR="006E77B1" w:rsidRPr="00931005">
        <w:rPr>
          <w:rFonts w:cstheme="minorHAnsi"/>
          <w:b/>
          <w:i/>
          <w:color w:val="00B050"/>
          <w:sz w:val="24"/>
          <w:szCs w:val="24"/>
        </w:rPr>
        <w:t>too</w:t>
      </w:r>
      <w:r w:rsidRPr="00931005">
        <w:rPr>
          <w:rFonts w:cstheme="minorHAnsi"/>
          <w:b/>
          <w:i/>
          <w:color w:val="00B050"/>
          <w:sz w:val="24"/>
          <w:szCs w:val="24"/>
        </w:rPr>
        <w:t xml:space="preserve"> hard to reach areas</w:t>
      </w:r>
      <w:r>
        <w:rPr>
          <w:rFonts w:cstheme="minorHAnsi"/>
          <w:b/>
          <w:i/>
          <w:color w:val="00B050"/>
          <w:sz w:val="24"/>
          <w:szCs w:val="24"/>
        </w:rPr>
        <w:t xml:space="preserve"> (1)</w:t>
      </w:r>
    </w:p>
    <w:p w14:paraId="4076936A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931005">
        <w:rPr>
          <w:rFonts w:cstheme="minorHAnsi"/>
          <w:sz w:val="24"/>
          <w:szCs w:val="24"/>
        </w:rPr>
        <w:t>2b</w:t>
      </w:r>
      <w:r>
        <w:rPr>
          <w:rFonts w:cstheme="minorHAnsi"/>
          <w:sz w:val="24"/>
          <w:szCs w:val="24"/>
        </w:rPr>
        <w:t>(</w:t>
      </w:r>
      <w:r w:rsidRPr="00931005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)</w:t>
      </w:r>
      <w:r w:rsidRPr="00F916EC">
        <w:rPr>
          <w:rFonts w:cstheme="minorHAnsi"/>
          <w:b/>
          <w:sz w:val="24"/>
          <w:szCs w:val="24"/>
        </w:rPr>
        <w:tab/>
      </w:r>
      <w:r w:rsidRPr="00F916EC">
        <w:rPr>
          <w:rFonts w:cstheme="minorHAnsi"/>
          <w:sz w:val="24"/>
          <w:szCs w:val="24"/>
        </w:rPr>
        <w:t>A droplet of paint has been given a positive charge.</w:t>
      </w:r>
    </w:p>
    <w:p w14:paraId="2002327C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>Draw the electric field for this paint droplet.</w:t>
      </w:r>
      <w:r>
        <w:rPr>
          <w:rFonts w:cstheme="minorHAnsi"/>
          <w:sz w:val="24"/>
          <w:szCs w:val="24"/>
        </w:rPr>
        <w:t xml:space="preserve"> (1)</w:t>
      </w:r>
    </w:p>
    <w:p w14:paraId="0F5784E2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88960" behindDoc="0" locked="0" layoutInCell="1" allowOverlap="1" wp14:anchorId="3199E16B" wp14:editId="7769A1BB">
            <wp:simplePos x="0" y="0"/>
            <wp:positionH relativeFrom="column">
              <wp:posOffset>2093038</wp:posOffset>
            </wp:positionH>
            <wp:positionV relativeFrom="paragraph">
              <wp:posOffset>45649</wp:posOffset>
            </wp:positionV>
            <wp:extent cx="2115092" cy="2018428"/>
            <wp:effectExtent l="0" t="0" r="0" b="127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092" cy="201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9190AB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0A67BD4D" w14:textId="77777777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48D5E9E5" w14:textId="77777777" w:rsidR="004C37A3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517AD580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705D6B22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4AE3FD2C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</w:p>
    <w:p w14:paraId="382E86E8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 w:rsidRPr="00931005">
        <w:rPr>
          <w:rFonts w:cstheme="minorHAnsi"/>
          <w:sz w:val="24"/>
          <w:szCs w:val="24"/>
        </w:rPr>
        <w:lastRenderedPageBreak/>
        <w:t>2b</w:t>
      </w:r>
      <w:r>
        <w:rPr>
          <w:rFonts w:cstheme="minorHAnsi"/>
          <w:sz w:val="24"/>
          <w:szCs w:val="24"/>
        </w:rPr>
        <w:t>(</w:t>
      </w:r>
      <w:r w:rsidRPr="00931005">
        <w:rPr>
          <w:rFonts w:cstheme="minorHAnsi"/>
          <w:sz w:val="24"/>
          <w:szCs w:val="24"/>
        </w:rPr>
        <w:t>ii</w:t>
      </w:r>
      <w:r>
        <w:rPr>
          <w:rFonts w:cstheme="minorHAnsi"/>
          <w:sz w:val="24"/>
          <w:szCs w:val="24"/>
        </w:rPr>
        <w:t>)</w:t>
      </w:r>
      <w:r w:rsidRPr="00F916EC">
        <w:rPr>
          <w:rFonts w:cstheme="minorHAnsi"/>
          <w:sz w:val="24"/>
          <w:szCs w:val="24"/>
        </w:rPr>
        <w:tab/>
        <w:t xml:space="preserve">Describe what would happen if another positively charged particle was placed into this electric </w:t>
      </w:r>
    </w:p>
    <w:p w14:paraId="6BFA545C" w14:textId="77777777" w:rsidR="004C37A3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</w:t>
      </w:r>
      <w:r w:rsidRPr="00F916EC">
        <w:rPr>
          <w:rFonts w:cstheme="minorHAnsi"/>
          <w:sz w:val="24"/>
          <w:szCs w:val="24"/>
        </w:rPr>
        <w:t>field.</w:t>
      </w:r>
      <w:r>
        <w:rPr>
          <w:rFonts w:cstheme="minorHAnsi"/>
          <w:sz w:val="24"/>
          <w:szCs w:val="24"/>
        </w:rPr>
        <w:t xml:space="preserve"> (2)</w:t>
      </w:r>
    </w:p>
    <w:p w14:paraId="7D8344B4" w14:textId="77777777" w:rsidR="004C37A3" w:rsidRPr="00F916EC" w:rsidRDefault="004C37A3" w:rsidP="004C37A3">
      <w:pPr>
        <w:spacing w:after="0" w:line="240" w:lineRule="auto"/>
        <w:rPr>
          <w:rFonts w:cstheme="minorHAnsi"/>
          <w:sz w:val="24"/>
          <w:szCs w:val="24"/>
        </w:rPr>
      </w:pPr>
    </w:p>
    <w:p w14:paraId="2FEFB430" w14:textId="77777777" w:rsidR="004C37A3" w:rsidRPr="00931005" w:rsidRDefault="004C37A3" w:rsidP="004C37A3">
      <w:pPr>
        <w:pStyle w:val="ListParagraph"/>
        <w:numPr>
          <w:ilvl w:val="0"/>
          <w:numId w:val="39"/>
        </w:numPr>
        <w:spacing w:after="0" w:line="360" w:lineRule="auto"/>
        <w:ind w:left="1418" w:hanging="709"/>
        <w:rPr>
          <w:rFonts w:cstheme="minorHAnsi"/>
          <w:b/>
          <w:i/>
          <w:color w:val="00B050"/>
          <w:sz w:val="24"/>
          <w:szCs w:val="24"/>
        </w:rPr>
      </w:pPr>
      <w:r w:rsidRPr="00931005">
        <w:rPr>
          <w:rFonts w:cstheme="minorHAnsi"/>
          <w:b/>
          <w:i/>
          <w:color w:val="00B050"/>
          <w:sz w:val="24"/>
          <w:szCs w:val="24"/>
        </w:rPr>
        <w:t>The positiv</w:t>
      </w:r>
      <w:r>
        <w:rPr>
          <w:rFonts w:cstheme="minorHAnsi"/>
          <w:b/>
          <w:i/>
          <w:color w:val="00B050"/>
          <w:sz w:val="24"/>
          <w:szCs w:val="24"/>
        </w:rPr>
        <w:t>ely</w:t>
      </w:r>
      <w:r w:rsidRPr="00931005">
        <w:rPr>
          <w:rFonts w:cstheme="minorHAnsi"/>
          <w:b/>
          <w:i/>
          <w:color w:val="00B050"/>
          <w:sz w:val="24"/>
          <w:szCs w:val="24"/>
        </w:rPr>
        <w:t xml:space="preserve"> charge</w:t>
      </w:r>
      <w:r>
        <w:rPr>
          <w:rFonts w:cstheme="minorHAnsi"/>
          <w:b/>
          <w:i/>
          <w:color w:val="00B050"/>
          <w:sz w:val="24"/>
          <w:szCs w:val="24"/>
        </w:rPr>
        <w:t>d particles</w:t>
      </w:r>
      <w:r w:rsidRPr="00931005">
        <w:rPr>
          <w:rFonts w:cstheme="minorHAnsi"/>
          <w:b/>
          <w:i/>
          <w:color w:val="00B050"/>
          <w:sz w:val="24"/>
          <w:szCs w:val="24"/>
        </w:rPr>
        <w:t xml:space="preserve"> would move </w:t>
      </w:r>
      <w:r>
        <w:rPr>
          <w:rFonts w:cstheme="minorHAnsi"/>
          <w:b/>
          <w:i/>
          <w:color w:val="00B050"/>
          <w:sz w:val="24"/>
          <w:szCs w:val="24"/>
        </w:rPr>
        <w:t>away from each other (1)</w:t>
      </w:r>
    </w:p>
    <w:p w14:paraId="19E06696" w14:textId="77777777" w:rsidR="004C37A3" w:rsidRPr="00931005" w:rsidRDefault="004C37A3" w:rsidP="004C37A3">
      <w:pPr>
        <w:pStyle w:val="ListParagraph"/>
        <w:numPr>
          <w:ilvl w:val="0"/>
          <w:numId w:val="39"/>
        </w:numPr>
        <w:spacing w:after="0" w:line="360" w:lineRule="auto"/>
        <w:ind w:left="1418" w:hanging="709"/>
        <w:rPr>
          <w:rFonts w:cstheme="minorHAnsi"/>
          <w:b/>
          <w:i/>
          <w:color w:val="00B050"/>
          <w:sz w:val="24"/>
          <w:szCs w:val="24"/>
        </w:rPr>
      </w:pPr>
      <w:r w:rsidRPr="00931005">
        <w:rPr>
          <w:rFonts w:cstheme="minorHAnsi"/>
          <w:b/>
          <w:i/>
          <w:color w:val="00B050"/>
          <w:sz w:val="24"/>
          <w:szCs w:val="24"/>
        </w:rPr>
        <w:t>As there would be a force acting on the charges</w:t>
      </w:r>
      <w:r>
        <w:rPr>
          <w:rFonts w:cstheme="minorHAnsi"/>
          <w:b/>
          <w:i/>
          <w:color w:val="00B050"/>
          <w:sz w:val="24"/>
          <w:szCs w:val="24"/>
        </w:rPr>
        <w:t>.</w:t>
      </w:r>
      <w:r w:rsidRPr="00931005">
        <w:rPr>
          <w:rFonts w:cstheme="minorHAnsi"/>
          <w:b/>
          <w:i/>
          <w:color w:val="00B050"/>
          <w:sz w:val="24"/>
          <w:szCs w:val="24"/>
        </w:rPr>
        <w:t xml:space="preserve"> </w:t>
      </w:r>
      <w:r>
        <w:rPr>
          <w:rFonts w:cstheme="minorHAnsi"/>
          <w:b/>
          <w:i/>
          <w:color w:val="00B050"/>
          <w:sz w:val="24"/>
          <w:szCs w:val="24"/>
        </w:rPr>
        <w:t>(1)</w:t>
      </w:r>
    </w:p>
    <w:p w14:paraId="50CC5777" w14:textId="77777777" w:rsidR="004C37A3" w:rsidRPr="00931005" w:rsidRDefault="004C37A3" w:rsidP="004C37A3">
      <w:pPr>
        <w:spacing w:after="0" w:line="360" w:lineRule="auto"/>
        <w:ind w:left="1418" w:hanging="709"/>
        <w:rPr>
          <w:rFonts w:cstheme="minorHAnsi"/>
          <w:b/>
          <w:i/>
          <w:sz w:val="24"/>
          <w:szCs w:val="24"/>
        </w:rPr>
      </w:pPr>
    </w:p>
    <w:p w14:paraId="4A445B4D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931005">
        <w:rPr>
          <w:rFonts w:cstheme="minorHAnsi"/>
          <w:sz w:val="24"/>
          <w:szCs w:val="24"/>
        </w:rPr>
        <w:t>2c</w:t>
      </w:r>
      <w:r w:rsidRPr="00F916EC">
        <w:rPr>
          <w:rFonts w:cstheme="minorHAnsi"/>
          <w:sz w:val="24"/>
          <w:szCs w:val="24"/>
        </w:rPr>
        <w:tab/>
        <w:t>A spark is formed when a charged object is earthed.</w:t>
      </w:r>
    </w:p>
    <w:p w14:paraId="3B6F8877" w14:textId="77777777" w:rsidR="004C37A3" w:rsidRPr="00F916EC" w:rsidRDefault="004C37A3" w:rsidP="004C37A3">
      <w:pPr>
        <w:spacing w:after="0" w:line="360" w:lineRule="auto"/>
        <w:rPr>
          <w:rFonts w:cstheme="minorHAnsi"/>
          <w:sz w:val="24"/>
          <w:szCs w:val="24"/>
        </w:rPr>
      </w:pPr>
      <w:r w:rsidRPr="00F916EC">
        <w:rPr>
          <w:rFonts w:cstheme="minorHAnsi"/>
          <w:sz w:val="24"/>
          <w:szCs w:val="24"/>
        </w:rPr>
        <w:tab/>
        <w:t xml:space="preserve">Explain why </w:t>
      </w:r>
      <w:r>
        <w:rPr>
          <w:rFonts w:cstheme="minorHAnsi"/>
          <w:sz w:val="24"/>
          <w:szCs w:val="24"/>
        </w:rPr>
        <w:t>a</w:t>
      </w:r>
      <w:r w:rsidRPr="00F916EC">
        <w:rPr>
          <w:rFonts w:cstheme="minorHAnsi"/>
          <w:sz w:val="24"/>
          <w:szCs w:val="24"/>
        </w:rPr>
        <w:t xml:space="preserve"> spark forms.</w:t>
      </w:r>
      <w:r>
        <w:rPr>
          <w:rFonts w:cstheme="minorHAnsi"/>
          <w:sz w:val="24"/>
          <w:szCs w:val="24"/>
        </w:rPr>
        <w:t xml:space="preserve"> (3)</w:t>
      </w:r>
    </w:p>
    <w:p w14:paraId="40D321DC" w14:textId="77777777" w:rsidR="004C37A3" w:rsidRPr="00931005" w:rsidRDefault="004C37A3" w:rsidP="004C37A3">
      <w:pPr>
        <w:pStyle w:val="ListParagraph"/>
        <w:numPr>
          <w:ilvl w:val="0"/>
          <w:numId w:val="40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931005">
        <w:rPr>
          <w:rFonts w:cstheme="minorHAnsi"/>
          <w:b/>
          <w:i/>
          <w:color w:val="00B050"/>
          <w:sz w:val="24"/>
          <w:szCs w:val="24"/>
        </w:rPr>
        <w:t>When the strength of the electric field exceeds the dielectric field strength</w:t>
      </w:r>
    </w:p>
    <w:p w14:paraId="7EC6CC96" w14:textId="77777777" w:rsidR="004C37A3" w:rsidRPr="00931005" w:rsidRDefault="004C37A3" w:rsidP="004C37A3">
      <w:pPr>
        <w:pStyle w:val="ListParagraph"/>
        <w:numPr>
          <w:ilvl w:val="0"/>
          <w:numId w:val="40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931005">
        <w:rPr>
          <w:rFonts w:cstheme="minorHAnsi"/>
          <w:b/>
          <w:i/>
          <w:color w:val="00B050"/>
          <w:sz w:val="24"/>
          <w:szCs w:val="24"/>
        </w:rPr>
        <w:t>The dielectric breaks down</w:t>
      </w:r>
      <w:r>
        <w:rPr>
          <w:rFonts w:cstheme="minorHAnsi"/>
          <w:b/>
          <w:i/>
          <w:color w:val="00B050"/>
          <w:sz w:val="24"/>
          <w:szCs w:val="24"/>
        </w:rPr>
        <w:t>,</w:t>
      </w:r>
      <w:r w:rsidRPr="00931005">
        <w:rPr>
          <w:rFonts w:cstheme="minorHAnsi"/>
          <w:b/>
          <w:i/>
          <w:color w:val="00B050"/>
          <w:sz w:val="24"/>
          <w:szCs w:val="24"/>
        </w:rPr>
        <w:t xml:space="preserve"> giving an increased number of free electrons</w:t>
      </w:r>
    </w:p>
    <w:p w14:paraId="2BA38444" w14:textId="77777777" w:rsidR="004C37A3" w:rsidRPr="00931005" w:rsidRDefault="004C37A3" w:rsidP="004C37A3">
      <w:pPr>
        <w:pStyle w:val="ListParagraph"/>
        <w:numPr>
          <w:ilvl w:val="0"/>
          <w:numId w:val="40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931005">
        <w:rPr>
          <w:rFonts w:cstheme="minorHAnsi"/>
          <w:b/>
          <w:i/>
          <w:color w:val="00B050"/>
          <w:sz w:val="24"/>
          <w:szCs w:val="24"/>
        </w:rPr>
        <w:t>Which are able to conduct</w:t>
      </w:r>
    </w:p>
    <w:p w14:paraId="3B15DC3A" w14:textId="77777777" w:rsidR="004C37A3" w:rsidRDefault="004C37A3" w:rsidP="004C37A3">
      <w:pPr>
        <w:pStyle w:val="ListParagraph"/>
        <w:numPr>
          <w:ilvl w:val="0"/>
          <w:numId w:val="40"/>
        </w:numPr>
        <w:spacing w:after="0" w:line="360" w:lineRule="auto"/>
        <w:ind w:hanging="11"/>
        <w:rPr>
          <w:rFonts w:cstheme="minorHAnsi"/>
          <w:b/>
          <w:i/>
          <w:color w:val="00B050"/>
          <w:sz w:val="24"/>
          <w:szCs w:val="24"/>
        </w:rPr>
      </w:pPr>
      <w:r w:rsidRPr="00931005">
        <w:rPr>
          <w:rFonts w:cstheme="minorHAnsi"/>
          <w:b/>
          <w:i/>
          <w:color w:val="00B050"/>
          <w:sz w:val="24"/>
          <w:szCs w:val="24"/>
        </w:rPr>
        <w:t>Causing a spark</w:t>
      </w:r>
      <w:r>
        <w:rPr>
          <w:rFonts w:cstheme="minorHAnsi"/>
          <w:b/>
          <w:i/>
          <w:color w:val="00B050"/>
          <w:sz w:val="24"/>
          <w:szCs w:val="24"/>
        </w:rPr>
        <w:t>.</w:t>
      </w:r>
    </w:p>
    <w:p w14:paraId="3084D866" w14:textId="2D9FAC00" w:rsidR="00B33DCE" w:rsidRPr="006E77B1" w:rsidRDefault="004C37A3" w:rsidP="006E77B1">
      <w:pPr>
        <w:spacing w:after="0" w:line="360" w:lineRule="auto"/>
        <w:ind w:left="5760"/>
        <w:rPr>
          <w:rFonts w:cstheme="minorHAnsi"/>
          <w:b/>
          <w:i/>
          <w:color w:val="00B050"/>
          <w:sz w:val="24"/>
          <w:szCs w:val="24"/>
        </w:rPr>
      </w:pPr>
      <w:r>
        <w:rPr>
          <w:rFonts w:cstheme="minorHAnsi"/>
          <w:b/>
          <w:i/>
          <w:color w:val="00B050"/>
          <w:sz w:val="24"/>
          <w:szCs w:val="24"/>
        </w:rPr>
        <w:t>(3 valid points)</w:t>
      </w:r>
    </w:p>
    <w:sectPr w:rsidR="00B33DCE" w:rsidRPr="006E77B1" w:rsidSect="00E076E3">
      <w:headerReference w:type="default" r:id="rId14"/>
      <w:footerReference w:type="default" r:id="rId15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0A0776" w14:textId="77777777" w:rsidR="00DC2952" w:rsidRDefault="00DC2952" w:rsidP="00683DA2">
      <w:pPr>
        <w:spacing w:after="0" w:line="240" w:lineRule="auto"/>
      </w:pPr>
      <w:r>
        <w:separator/>
      </w:r>
    </w:p>
  </w:endnote>
  <w:endnote w:type="continuationSeparator" w:id="0">
    <w:p w14:paraId="65140C75" w14:textId="77777777" w:rsidR="00DC2952" w:rsidRDefault="00DC2952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egoe UI">
    <w:altName w:val="Calibr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3B2F5BAE" w:rsidR="001B4431" w:rsidRPr="00782608" w:rsidRDefault="00782608" w:rsidP="00782608">
    <w:pPr>
      <w:pStyle w:val="Footer"/>
    </w:pPr>
    <w:r>
      <w:t xml:space="preserve">©PiXL </w:t>
    </w:r>
    <w:r w:rsidR="00A41140">
      <w:t>C</w:t>
    </w:r>
    <w:r>
      <w:t>lub 201</w:t>
    </w:r>
    <w:r w:rsidR="00A41140"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950927" w14:textId="77777777" w:rsidR="00DC2952" w:rsidRDefault="00DC2952" w:rsidP="00683DA2">
      <w:pPr>
        <w:spacing w:after="0" w:line="240" w:lineRule="auto"/>
      </w:pPr>
      <w:r>
        <w:separator/>
      </w:r>
    </w:p>
  </w:footnote>
  <w:footnote w:type="continuationSeparator" w:id="0">
    <w:p w14:paraId="4EADB023" w14:textId="77777777" w:rsidR="00DC2952" w:rsidRDefault="00DC2952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08B1C" w14:textId="7141B1BC" w:rsidR="001B4431" w:rsidRPr="00F9275F" w:rsidRDefault="001B4431" w:rsidP="00E0073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 w:rsidRPr="00F9275F">
      <w:rPr>
        <w:b/>
        <w:noProof/>
        <w:color w:val="ED7D31" w:themeColor="accent2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613DE7F7" wp14:editId="1EF8CF64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GraspIT – Questions –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>Edexcel</w:t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 GCSE Physics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>Topic</w:t>
    </w:r>
    <w:r w:rsidR="004C37A3">
      <w:rPr>
        <w:b/>
        <w:noProof/>
        <w:color w:val="ED7D31" w:themeColor="accent2"/>
        <w:sz w:val="36"/>
        <w:szCs w:val="32"/>
        <w:lang w:val="en-US"/>
      </w:rPr>
      <w:t>s 10 &amp; 11</w:t>
    </w:r>
  </w:p>
  <w:p w14:paraId="64B56625" w14:textId="3E2EB5C7" w:rsidR="001B4431" w:rsidRPr="00683DA2" w:rsidRDefault="00A259DE" w:rsidP="009F41EE">
    <w:pPr>
      <w:pStyle w:val="Header"/>
      <w:jc w:val="right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38EEF1" wp14:editId="5550A401">
              <wp:simplePos x="0" y="0"/>
              <wp:positionH relativeFrom="column">
                <wp:posOffset>1114425</wp:posOffset>
              </wp:positionH>
              <wp:positionV relativeFrom="paragraph">
                <wp:posOffset>268393</wp:posOffset>
              </wp:positionV>
              <wp:extent cx="5400000" cy="28800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A76C590" id="Rectangle 5" o:spid="_x0000_s1026" style="position:absolute;margin-left:87.75pt;margin-top:21.1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  <w:r w:rsidR="004C37A3">
      <w:rPr>
        <w:b/>
        <w:color w:val="ED7D31" w:themeColor="accent2"/>
        <w:sz w:val="32"/>
        <w:szCs w:val="32"/>
      </w:rPr>
      <w:t>Electricity: circuits and static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119"/>
    <w:multiLevelType w:val="hybridMultilevel"/>
    <w:tmpl w:val="B4B281C4"/>
    <w:lvl w:ilvl="0" w:tplc="C45A4ED4">
      <w:start w:val="1"/>
      <w:numFmt w:val="decimal"/>
      <w:lvlText w:val="(%1)"/>
      <w:lvlJc w:val="left"/>
      <w:pPr>
        <w:ind w:left="46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331" w:hanging="360"/>
      </w:pPr>
    </w:lvl>
    <w:lvl w:ilvl="2" w:tplc="0809001B" w:tentative="1">
      <w:start w:val="1"/>
      <w:numFmt w:val="lowerRoman"/>
      <w:lvlText w:val="%3."/>
      <w:lvlJc w:val="right"/>
      <w:pPr>
        <w:ind w:left="6051" w:hanging="180"/>
      </w:pPr>
    </w:lvl>
    <w:lvl w:ilvl="3" w:tplc="0809000F" w:tentative="1">
      <w:start w:val="1"/>
      <w:numFmt w:val="decimal"/>
      <w:lvlText w:val="%4."/>
      <w:lvlJc w:val="left"/>
      <w:pPr>
        <w:ind w:left="6771" w:hanging="360"/>
      </w:pPr>
    </w:lvl>
    <w:lvl w:ilvl="4" w:tplc="08090019" w:tentative="1">
      <w:start w:val="1"/>
      <w:numFmt w:val="lowerLetter"/>
      <w:lvlText w:val="%5."/>
      <w:lvlJc w:val="left"/>
      <w:pPr>
        <w:ind w:left="7491" w:hanging="360"/>
      </w:pPr>
    </w:lvl>
    <w:lvl w:ilvl="5" w:tplc="0809001B" w:tentative="1">
      <w:start w:val="1"/>
      <w:numFmt w:val="lowerRoman"/>
      <w:lvlText w:val="%6."/>
      <w:lvlJc w:val="right"/>
      <w:pPr>
        <w:ind w:left="8211" w:hanging="180"/>
      </w:pPr>
    </w:lvl>
    <w:lvl w:ilvl="6" w:tplc="0809000F" w:tentative="1">
      <w:start w:val="1"/>
      <w:numFmt w:val="decimal"/>
      <w:lvlText w:val="%7."/>
      <w:lvlJc w:val="left"/>
      <w:pPr>
        <w:ind w:left="8931" w:hanging="360"/>
      </w:pPr>
    </w:lvl>
    <w:lvl w:ilvl="7" w:tplc="08090019" w:tentative="1">
      <w:start w:val="1"/>
      <w:numFmt w:val="lowerLetter"/>
      <w:lvlText w:val="%8."/>
      <w:lvlJc w:val="left"/>
      <w:pPr>
        <w:ind w:left="9651" w:hanging="360"/>
      </w:pPr>
    </w:lvl>
    <w:lvl w:ilvl="8" w:tplc="0809001B" w:tentative="1">
      <w:start w:val="1"/>
      <w:numFmt w:val="lowerRoman"/>
      <w:lvlText w:val="%9."/>
      <w:lvlJc w:val="right"/>
      <w:pPr>
        <w:ind w:left="10371" w:hanging="180"/>
      </w:pPr>
    </w:lvl>
  </w:abstractNum>
  <w:abstractNum w:abstractNumId="1" w15:restartNumberingAfterBreak="0">
    <w:nsid w:val="07B302E7"/>
    <w:multiLevelType w:val="hybridMultilevel"/>
    <w:tmpl w:val="32C64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911431"/>
    <w:multiLevelType w:val="hybridMultilevel"/>
    <w:tmpl w:val="F716C2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AE3F6F"/>
    <w:multiLevelType w:val="hybridMultilevel"/>
    <w:tmpl w:val="C25A7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551112"/>
    <w:multiLevelType w:val="hybridMultilevel"/>
    <w:tmpl w:val="31FA91E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D91D8F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266E55"/>
    <w:multiLevelType w:val="hybridMultilevel"/>
    <w:tmpl w:val="F1D2C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F34775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100B4"/>
    <w:multiLevelType w:val="hybridMultilevel"/>
    <w:tmpl w:val="65ACF416"/>
    <w:lvl w:ilvl="0" w:tplc="B5CA9C44">
      <w:start w:val="1"/>
      <w:numFmt w:val="lowerLetter"/>
      <w:lvlText w:val="(%1)"/>
      <w:lvlJc w:val="left"/>
      <w:pPr>
        <w:tabs>
          <w:tab w:val="num" w:pos="1305"/>
        </w:tabs>
        <w:ind w:left="1305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9" w15:restartNumberingAfterBreak="0">
    <w:nsid w:val="2AB8165D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707392"/>
    <w:multiLevelType w:val="hybridMultilevel"/>
    <w:tmpl w:val="0A3CE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054F2"/>
    <w:multiLevelType w:val="hybridMultilevel"/>
    <w:tmpl w:val="3E7EEE32"/>
    <w:lvl w:ilvl="0" w:tplc="937475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62FD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3CC2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EE94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A23B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E0BB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AA9F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741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6B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15C4E2D"/>
    <w:multiLevelType w:val="hybridMultilevel"/>
    <w:tmpl w:val="6DB40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D039C6"/>
    <w:multiLevelType w:val="hybridMultilevel"/>
    <w:tmpl w:val="82AEB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31115E"/>
    <w:multiLevelType w:val="hybridMultilevel"/>
    <w:tmpl w:val="D4D0A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8938AE"/>
    <w:multiLevelType w:val="hybridMultilevel"/>
    <w:tmpl w:val="4CB63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9A739B"/>
    <w:multiLevelType w:val="hybridMultilevel"/>
    <w:tmpl w:val="ADDA2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630AA5"/>
    <w:multiLevelType w:val="hybridMultilevel"/>
    <w:tmpl w:val="F5E04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3C59B2"/>
    <w:multiLevelType w:val="hybridMultilevel"/>
    <w:tmpl w:val="B2921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D707FF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7D5682"/>
    <w:multiLevelType w:val="hybridMultilevel"/>
    <w:tmpl w:val="AC248D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8322CF"/>
    <w:multiLevelType w:val="hybridMultilevel"/>
    <w:tmpl w:val="3A54F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E822F1"/>
    <w:multiLevelType w:val="hybridMultilevel"/>
    <w:tmpl w:val="4EF0A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DF6E93"/>
    <w:multiLevelType w:val="hybridMultilevel"/>
    <w:tmpl w:val="5E348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1C1E3F"/>
    <w:multiLevelType w:val="hybridMultilevel"/>
    <w:tmpl w:val="069CE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99481B"/>
    <w:multiLevelType w:val="hybridMultilevel"/>
    <w:tmpl w:val="D56E724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C34F3F"/>
    <w:multiLevelType w:val="hybridMultilevel"/>
    <w:tmpl w:val="89A88162"/>
    <w:lvl w:ilvl="0" w:tplc="CDFE2522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D0D7E6D"/>
    <w:multiLevelType w:val="hybridMultilevel"/>
    <w:tmpl w:val="C43A9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C4553A"/>
    <w:multiLevelType w:val="hybridMultilevel"/>
    <w:tmpl w:val="0374FC66"/>
    <w:lvl w:ilvl="0" w:tplc="05C0E462">
      <w:start w:val="1"/>
      <w:numFmt w:val="lowerLetter"/>
      <w:lvlText w:val="(%1)"/>
      <w:lvlJc w:val="left"/>
      <w:pPr>
        <w:ind w:left="12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5" w:hanging="360"/>
      </w:pPr>
    </w:lvl>
    <w:lvl w:ilvl="2" w:tplc="0809001B" w:tentative="1">
      <w:start w:val="1"/>
      <w:numFmt w:val="lowerRoman"/>
      <w:lvlText w:val="%3."/>
      <w:lvlJc w:val="right"/>
      <w:pPr>
        <w:ind w:left="2655" w:hanging="180"/>
      </w:pPr>
    </w:lvl>
    <w:lvl w:ilvl="3" w:tplc="0809000F" w:tentative="1">
      <w:start w:val="1"/>
      <w:numFmt w:val="decimal"/>
      <w:lvlText w:val="%4."/>
      <w:lvlJc w:val="left"/>
      <w:pPr>
        <w:ind w:left="3375" w:hanging="360"/>
      </w:pPr>
    </w:lvl>
    <w:lvl w:ilvl="4" w:tplc="08090019" w:tentative="1">
      <w:start w:val="1"/>
      <w:numFmt w:val="lowerLetter"/>
      <w:lvlText w:val="%5."/>
      <w:lvlJc w:val="left"/>
      <w:pPr>
        <w:ind w:left="4095" w:hanging="360"/>
      </w:pPr>
    </w:lvl>
    <w:lvl w:ilvl="5" w:tplc="0809001B" w:tentative="1">
      <w:start w:val="1"/>
      <w:numFmt w:val="lowerRoman"/>
      <w:lvlText w:val="%6."/>
      <w:lvlJc w:val="right"/>
      <w:pPr>
        <w:ind w:left="4815" w:hanging="180"/>
      </w:pPr>
    </w:lvl>
    <w:lvl w:ilvl="6" w:tplc="0809000F" w:tentative="1">
      <w:start w:val="1"/>
      <w:numFmt w:val="decimal"/>
      <w:lvlText w:val="%7."/>
      <w:lvlJc w:val="left"/>
      <w:pPr>
        <w:ind w:left="5535" w:hanging="360"/>
      </w:pPr>
    </w:lvl>
    <w:lvl w:ilvl="7" w:tplc="08090019" w:tentative="1">
      <w:start w:val="1"/>
      <w:numFmt w:val="lowerLetter"/>
      <w:lvlText w:val="%8."/>
      <w:lvlJc w:val="left"/>
      <w:pPr>
        <w:ind w:left="6255" w:hanging="360"/>
      </w:pPr>
    </w:lvl>
    <w:lvl w:ilvl="8" w:tplc="08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9" w15:restartNumberingAfterBreak="0">
    <w:nsid w:val="683E59D6"/>
    <w:multiLevelType w:val="hybridMultilevel"/>
    <w:tmpl w:val="45F2B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F3795B"/>
    <w:multiLevelType w:val="hybridMultilevel"/>
    <w:tmpl w:val="C98A5E7E"/>
    <w:lvl w:ilvl="0" w:tplc="63D432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665" w:hanging="360"/>
      </w:pPr>
    </w:lvl>
    <w:lvl w:ilvl="2" w:tplc="0809001B" w:tentative="1">
      <w:start w:val="1"/>
      <w:numFmt w:val="lowerRoman"/>
      <w:lvlText w:val="%3."/>
      <w:lvlJc w:val="right"/>
      <w:pPr>
        <w:ind w:left="2385" w:hanging="180"/>
      </w:pPr>
    </w:lvl>
    <w:lvl w:ilvl="3" w:tplc="0809000F" w:tentative="1">
      <w:start w:val="1"/>
      <w:numFmt w:val="decimal"/>
      <w:lvlText w:val="%4."/>
      <w:lvlJc w:val="left"/>
      <w:pPr>
        <w:ind w:left="3105" w:hanging="360"/>
      </w:pPr>
    </w:lvl>
    <w:lvl w:ilvl="4" w:tplc="08090019" w:tentative="1">
      <w:start w:val="1"/>
      <w:numFmt w:val="lowerLetter"/>
      <w:lvlText w:val="%5."/>
      <w:lvlJc w:val="left"/>
      <w:pPr>
        <w:ind w:left="3825" w:hanging="360"/>
      </w:pPr>
    </w:lvl>
    <w:lvl w:ilvl="5" w:tplc="0809001B" w:tentative="1">
      <w:start w:val="1"/>
      <w:numFmt w:val="lowerRoman"/>
      <w:lvlText w:val="%6."/>
      <w:lvlJc w:val="right"/>
      <w:pPr>
        <w:ind w:left="4545" w:hanging="180"/>
      </w:pPr>
    </w:lvl>
    <w:lvl w:ilvl="6" w:tplc="0809000F" w:tentative="1">
      <w:start w:val="1"/>
      <w:numFmt w:val="decimal"/>
      <w:lvlText w:val="%7."/>
      <w:lvlJc w:val="left"/>
      <w:pPr>
        <w:ind w:left="5265" w:hanging="360"/>
      </w:pPr>
    </w:lvl>
    <w:lvl w:ilvl="7" w:tplc="08090019" w:tentative="1">
      <w:start w:val="1"/>
      <w:numFmt w:val="lowerLetter"/>
      <w:lvlText w:val="%8."/>
      <w:lvlJc w:val="left"/>
      <w:pPr>
        <w:ind w:left="5985" w:hanging="360"/>
      </w:pPr>
    </w:lvl>
    <w:lvl w:ilvl="8" w:tplc="08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1" w15:restartNumberingAfterBreak="0">
    <w:nsid w:val="6F6F4A58"/>
    <w:multiLevelType w:val="hybridMultilevel"/>
    <w:tmpl w:val="D352B18E"/>
    <w:lvl w:ilvl="0" w:tplc="25FC789E">
      <w:start w:val="1"/>
      <w:numFmt w:val="lowerLetter"/>
      <w:lvlText w:val="(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F820C91"/>
    <w:multiLevelType w:val="hybridMultilevel"/>
    <w:tmpl w:val="6C907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AB08F7"/>
    <w:multiLevelType w:val="hybridMultilevel"/>
    <w:tmpl w:val="489E3000"/>
    <w:lvl w:ilvl="0" w:tplc="F2E6131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71FF1CC0"/>
    <w:multiLevelType w:val="hybridMultilevel"/>
    <w:tmpl w:val="5FA8429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72E17D19"/>
    <w:multiLevelType w:val="hybridMultilevel"/>
    <w:tmpl w:val="1C5EA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26B7B"/>
    <w:multiLevelType w:val="hybridMultilevel"/>
    <w:tmpl w:val="5C6290C0"/>
    <w:lvl w:ilvl="0" w:tplc="AD702E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62C1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B40C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4BF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1049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12B9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661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DA76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AAC3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6112C4F"/>
    <w:multiLevelType w:val="hybridMultilevel"/>
    <w:tmpl w:val="FFD40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CF04AD"/>
    <w:multiLevelType w:val="hybridMultilevel"/>
    <w:tmpl w:val="0680C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31355B"/>
    <w:multiLevelType w:val="hybridMultilevel"/>
    <w:tmpl w:val="C6842F6E"/>
    <w:lvl w:ilvl="0" w:tplc="8334E5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BEA2146"/>
    <w:multiLevelType w:val="hybridMultilevel"/>
    <w:tmpl w:val="16D2EDC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D127C59"/>
    <w:multiLevelType w:val="hybridMultilevel"/>
    <w:tmpl w:val="53CC0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D13F02"/>
    <w:multiLevelType w:val="hybridMultilevel"/>
    <w:tmpl w:val="01883D6E"/>
    <w:lvl w:ilvl="0" w:tplc="ED8E13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D6B2F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0643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AC04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987D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70B8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BAD3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3A32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5830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9"/>
  </w:num>
  <w:num w:numId="2">
    <w:abstractNumId w:val="39"/>
  </w:num>
  <w:num w:numId="3">
    <w:abstractNumId w:val="33"/>
  </w:num>
  <w:num w:numId="4">
    <w:abstractNumId w:val="20"/>
  </w:num>
  <w:num w:numId="5">
    <w:abstractNumId w:val="7"/>
  </w:num>
  <w:num w:numId="6">
    <w:abstractNumId w:val="9"/>
  </w:num>
  <w:num w:numId="7">
    <w:abstractNumId w:val="25"/>
  </w:num>
  <w:num w:numId="8">
    <w:abstractNumId w:val="2"/>
  </w:num>
  <w:num w:numId="9">
    <w:abstractNumId w:val="31"/>
  </w:num>
  <w:num w:numId="10">
    <w:abstractNumId w:val="26"/>
  </w:num>
  <w:num w:numId="11">
    <w:abstractNumId w:val="28"/>
  </w:num>
  <w:num w:numId="12">
    <w:abstractNumId w:val="30"/>
  </w:num>
  <w:num w:numId="13">
    <w:abstractNumId w:val="8"/>
  </w:num>
  <w:num w:numId="14">
    <w:abstractNumId w:val="0"/>
  </w:num>
  <w:num w:numId="15">
    <w:abstractNumId w:val="4"/>
  </w:num>
  <w:num w:numId="16">
    <w:abstractNumId w:val="5"/>
  </w:num>
  <w:num w:numId="17">
    <w:abstractNumId w:val="37"/>
  </w:num>
  <w:num w:numId="18">
    <w:abstractNumId w:val="1"/>
  </w:num>
  <w:num w:numId="19">
    <w:abstractNumId w:val="22"/>
  </w:num>
  <w:num w:numId="20">
    <w:abstractNumId w:val="29"/>
  </w:num>
  <w:num w:numId="21">
    <w:abstractNumId w:val="40"/>
  </w:num>
  <w:num w:numId="22">
    <w:abstractNumId w:val="6"/>
  </w:num>
  <w:num w:numId="23">
    <w:abstractNumId w:val="16"/>
  </w:num>
  <w:num w:numId="24">
    <w:abstractNumId w:val="12"/>
  </w:num>
  <w:num w:numId="25">
    <w:abstractNumId w:val="38"/>
  </w:num>
  <w:num w:numId="26">
    <w:abstractNumId w:val="13"/>
  </w:num>
  <w:num w:numId="27">
    <w:abstractNumId w:val="10"/>
  </w:num>
  <w:num w:numId="28">
    <w:abstractNumId w:val="14"/>
  </w:num>
  <w:num w:numId="29">
    <w:abstractNumId w:val="27"/>
  </w:num>
  <w:num w:numId="30">
    <w:abstractNumId w:val="41"/>
  </w:num>
  <w:num w:numId="31">
    <w:abstractNumId w:val="32"/>
  </w:num>
  <w:num w:numId="32">
    <w:abstractNumId w:val="18"/>
  </w:num>
  <w:num w:numId="33">
    <w:abstractNumId w:val="24"/>
  </w:num>
  <w:num w:numId="34">
    <w:abstractNumId w:val="21"/>
  </w:num>
  <w:num w:numId="35">
    <w:abstractNumId w:val="3"/>
  </w:num>
  <w:num w:numId="36">
    <w:abstractNumId w:val="23"/>
  </w:num>
  <w:num w:numId="37">
    <w:abstractNumId w:val="35"/>
  </w:num>
  <w:num w:numId="38">
    <w:abstractNumId w:val="15"/>
  </w:num>
  <w:num w:numId="39">
    <w:abstractNumId w:val="34"/>
  </w:num>
  <w:num w:numId="40">
    <w:abstractNumId w:val="17"/>
  </w:num>
  <w:num w:numId="41">
    <w:abstractNumId w:val="36"/>
  </w:num>
  <w:num w:numId="42">
    <w:abstractNumId w:val="11"/>
  </w:num>
  <w:num w:numId="43">
    <w:abstractNumId w:val="4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1153E"/>
    <w:rsid w:val="00021524"/>
    <w:rsid w:val="00021AD9"/>
    <w:rsid w:val="00041412"/>
    <w:rsid w:val="00044AE0"/>
    <w:rsid w:val="00044FA9"/>
    <w:rsid w:val="00050E72"/>
    <w:rsid w:val="00052479"/>
    <w:rsid w:val="00052959"/>
    <w:rsid w:val="00062DAD"/>
    <w:rsid w:val="00067ED7"/>
    <w:rsid w:val="000743AA"/>
    <w:rsid w:val="00076688"/>
    <w:rsid w:val="00076D43"/>
    <w:rsid w:val="000801D3"/>
    <w:rsid w:val="00081599"/>
    <w:rsid w:val="00084212"/>
    <w:rsid w:val="00084C3E"/>
    <w:rsid w:val="00085308"/>
    <w:rsid w:val="00087FEC"/>
    <w:rsid w:val="00092FCB"/>
    <w:rsid w:val="00093F2E"/>
    <w:rsid w:val="0009559B"/>
    <w:rsid w:val="000A08DE"/>
    <w:rsid w:val="000A596F"/>
    <w:rsid w:val="000B675B"/>
    <w:rsid w:val="000C0C1A"/>
    <w:rsid w:val="000C27B6"/>
    <w:rsid w:val="000C3A74"/>
    <w:rsid w:val="000C76F8"/>
    <w:rsid w:val="000D0CE8"/>
    <w:rsid w:val="000D7C52"/>
    <w:rsid w:val="000E05A9"/>
    <w:rsid w:val="000E3F2A"/>
    <w:rsid w:val="000E7493"/>
    <w:rsid w:val="000F4F15"/>
    <w:rsid w:val="000F61CC"/>
    <w:rsid w:val="00104DFB"/>
    <w:rsid w:val="00107A9F"/>
    <w:rsid w:val="001107FD"/>
    <w:rsid w:val="001208CD"/>
    <w:rsid w:val="0012097A"/>
    <w:rsid w:val="001322D3"/>
    <w:rsid w:val="001379B7"/>
    <w:rsid w:val="00140D13"/>
    <w:rsid w:val="00146AB8"/>
    <w:rsid w:val="00155D3A"/>
    <w:rsid w:val="00167390"/>
    <w:rsid w:val="001673D6"/>
    <w:rsid w:val="00170F2D"/>
    <w:rsid w:val="00176FEA"/>
    <w:rsid w:val="00180407"/>
    <w:rsid w:val="001851E6"/>
    <w:rsid w:val="0018679B"/>
    <w:rsid w:val="001871FA"/>
    <w:rsid w:val="001874A1"/>
    <w:rsid w:val="00191E7A"/>
    <w:rsid w:val="0019253B"/>
    <w:rsid w:val="00193696"/>
    <w:rsid w:val="00194C5C"/>
    <w:rsid w:val="001B4431"/>
    <w:rsid w:val="001B4720"/>
    <w:rsid w:val="001B4767"/>
    <w:rsid w:val="001B4AE2"/>
    <w:rsid w:val="001B4F82"/>
    <w:rsid w:val="001C3417"/>
    <w:rsid w:val="001C46E5"/>
    <w:rsid w:val="001C7DCB"/>
    <w:rsid w:val="001D019D"/>
    <w:rsid w:val="001D06C1"/>
    <w:rsid w:val="001D39BE"/>
    <w:rsid w:val="001D7600"/>
    <w:rsid w:val="001E2204"/>
    <w:rsid w:val="001E4B58"/>
    <w:rsid w:val="001E7109"/>
    <w:rsid w:val="001F52B0"/>
    <w:rsid w:val="00200E86"/>
    <w:rsid w:val="00210B70"/>
    <w:rsid w:val="00214FA8"/>
    <w:rsid w:val="00217B2D"/>
    <w:rsid w:val="00220099"/>
    <w:rsid w:val="00224E16"/>
    <w:rsid w:val="002257DD"/>
    <w:rsid w:val="00227650"/>
    <w:rsid w:val="00227B1F"/>
    <w:rsid w:val="00231F8B"/>
    <w:rsid w:val="00235E14"/>
    <w:rsid w:val="00237B7D"/>
    <w:rsid w:val="0024173C"/>
    <w:rsid w:val="002454CC"/>
    <w:rsid w:val="00246F6A"/>
    <w:rsid w:val="00251B47"/>
    <w:rsid w:val="0026416C"/>
    <w:rsid w:val="0026765D"/>
    <w:rsid w:val="00267676"/>
    <w:rsid w:val="00270DF4"/>
    <w:rsid w:val="00272EB5"/>
    <w:rsid w:val="0027786B"/>
    <w:rsid w:val="0028102C"/>
    <w:rsid w:val="00290F7C"/>
    <w:rsid w:val="00291D64"/>
    <w:rsid w:val="0029353E"/>
    <w:rsid w:val="002A7DFB"/>
    <w:rsid w:val="002B3ACC"/>
    <w:rsid w:val="002C29DA"/>
    <w:rsid w:val="002C61D3"/>
    <w:rsid w:val="002C657F"/>
    <w:rsid w:val="002C7F30"/>
    <w:rsid w:val="002D171F"/>
    <w:rsid w:val="002D4B7D"/>
    <w:rsid w:val="002D5E2C"/>
    <w:rsid w:val="002E041C"/>
    <w:rsid w:val="002E168B"/>
    <w:rsid w:val="002E377D"/>
    <w:rsid w:val="002E61D8"/>
    <w:rsid w:val="002E7038"/>
    <w:rsid w:val="002E7361"/>
    <w:rsid w:val="00306A50"/>
    <w:rsid w:val="00321AB9"/>
    <w:rsid w:val="003253A3"/>
    <w:rsid w:val="00327567"/>
    <w:rsid w:val="00333175"/>
    <w:rsid w:val="00335EEF"/>
    <w:rsid w:val="0034085D"/>
    <w:rsid w:val="00341DCA"/>
    <w:rsid w:val="003420D4"/>
    <w:rsid w:val="0034358C"/>
    <w:rsid w:val="00346E2A"/>
    <w:rsid w:val="003478D5"/>
    <w:rsid w:val="0035363E"/>
    <w:rsid w:val="00370A44"/>
    <w:rsid w:val="00380131"/>
    <w:rsid w:val="00385953"/>
    <w:rsid w:val="0039459E"/>
    <w:rsid w:val="003C5C15"/>
    <w:rsid w:val="003C76EF"/>
    <w:rsid w:val="003C7D49"/>
    <w:rsid w:val="003D29E8"/>
    <w:rsid w:val="003D3647"/>
    <w:rsid w:val="003D6EC9"/>
    <w:rsid w:val="003E3153"/>
    <w:rsid w:val="003E694F"/>
    <w:rsid w:val="00400764"/>
    <w:rsid w:val="00416185"/>
    <w:rsid w:val="004336BF"/>
    <w:rsid w:val="0043512B"/>
    <w:rsid w:val="004516F1"/>
    <w:rsid w:val="00454577"/>
    <w:rsid w:val="004715F7"/>
    <w:rsid w:val="00473F18"/>
    <w:rsid w:val="0047407A"/>
    <w:rsid w:val="0047652A"/>
    <w:rsid w:val="00477B69"/>
    <w:rsid w:val="00480113"/>
    <w:rsid w:val="00481DA0"/>
    <w:rsid w:val="00481E10"/>
    <w:rsid w:val="0048676E"/>
    <w:rsid w:val="004877F9"/>
    <w:rsid w:val="00490698"/>
    <w:rsid w:val="004917E7"/>
    <w:rsid w:val="0049369B"/>
    <w:rsid w:val="0049482D"/>
    <w:rsid w:val="00495C3A"/>
    <w:rsid w:val="004A015D"/>
    <w:rsid w:val="004A0B53"/>
    <w:rsid w:val="004A1CF1"/>
    <w:rsid w:val="004B3313"/>
    <w:rsid w:val="004B392F"/>
    <w:rsid w:val="004B3BB3"/>
    <w:rsid w:val="004B4751"/>
    <w:rsid w:val="004B4D5D"/>
    <w:rsid w:val="004B7E64"/>
    <w:rsid w:val="004C32E9"/>
    <w:rsid w:val="004C37A3"/>
    <w:rsid w:val="004E3ED7"/>
    <w:rsid w:val="004F58C3"/>
    <w:rsid w:val="004F5CC8"/>
    <w:rsid w:val="0050022C"/>
    <w:rsid w:val="0050207C"/>
    <w:rsid w:val="00502E9B"/>
    <w:rsid w:val="00503731"/>
    <w:rsid w:val="0051167F"/>
    <w:rsid w:val="00511C68"/>
    <w:rsid w:val="00512D49"/>
    <w:rsid w:val="005144F6"/>
    <w:rsid w:val="0052034E"/>
    <w:rsid w:val="00520C81"/>
    <w:rsid w:val="00520D1A"/>
    <w:rsid w:val="00525C13"/>
    <w:rsid w:val="00533F3F"/>
    <w:rsid w:val="0053555E"/>
    <w:rsid w:val="005406F9"/>
    <w:rsid w:val="00560C9B"/>
    <w:rsid w:val="00570495"/>
    <w:rsid w:val="005741A2"/>
    <w:rsid w:val="00574750"/>
    <w:rsid w:val="00575B48"/>
    <w:rsid w:val="00577866"/>
    <w:rsid w:val="0058421A"/>
    <w:rsid w:val="00587082"/>
    <w:rsid w:val="00590852"/>
    <w:rsid w:val="00590F04"/>
    <w:rsid w:val="005941E7"/>
    <w:rsid w:val="005D5778"/>
    <w:rsid w:val="005E3313"/>
    <w:rsid w:val="005F01B1"/>
    <w:rsid w:val="005F3074"/>
    <w:rsid w:val="0061592A"/>
    <w:rsid w:val="00617AD0"/>
    <w:rsid w:val="00620458"/>
    <w:rsid w:val="006273E8"/>
    <w:rsid w:val="00631B7C"/>
    <w:rsid w:val="0063311B"/>
    <w:rsid w:val="00634596"/>
    <w:rsid w:val="00634BB8"/>
    <w:rsid w:val="0063615B"/>
    <w:rsid w:val="00640611"/>
    <w:rsid w:val="00644AD9"/>
    <w:rsid w:val="00645D7B"/>
    <w:rsid w:val="00656C3E"/>
    <w:rsid w:val="0065736D"/>
    <w:rsid w:val="006609DD"/>
    <w:rsid w:val="0067432E"/>
    <w:rsid w:val="006754B3"/>
    <w:rsid w:val="006765FB"/>
    <w:rsid w:val="006774C7"/>
    <w:rsid w:val="00682897"/>
    <w:rsid w:val="00682CC3"/>
    <w:rsid w:val="0068349A"/>
    <w:rsid w:val="00683DA2"/>
    <w:rsid w:val="0068640F"/>
    <w:rsid w:val="00691434"/>
    <w:rsid w:val="0069594B"/>
    <w:rsid w:val="006A0333"/>
    <w:rsid w:val="006A2B10"/>
    <w:rsid w:val="006A7E8D"/>
    <w:rsid w:val="006B5BE1"/>
    <w:rsid w:val="006C49A5"/>
    <w:rsid w:val="006C779C"/>
    <w:rsid w:val="006D1A09"/>
    <w:rsid w:val="006D3218"/>
    <w:rsid w:val="006D38A6"/>
    <w:rsid w:val="006D755B"/>
    <w:rsid w:val="006E77B1"/>
    <w:rsid w:val="006F2BEB"/>
    <w:rsid w:val="006F57C7"/>
    <w:rsid w:val="00704C09"/>
    <w:rsid w:val="00711711"/>
    <w:rsid w:val="007154DF"/>
    <w:rsid w:val="00716B69"/>
    <w:rsid w:val="00717993"/>
    <w:rsid w:val="007228B7"/>
    <w:rsid w:val="00724D28"/>
    <w:rsid w:val="007259EE"/>
    <w:rsid w:val="007417AA"/>
    <w:rsid w:val="007468B8"/>
    <w:rsid w:val="00750930"/>
    <w:rsid w:val="007609B7"/>
    <w:rsid w:val="00770937"/>
    <w:rsid w:val="007754D5"/>
    <w:rsid w:val="00782608"/>
    <w:rsid w:val="007857C1"/>
    <w:rsid w:val="0079082B"/>
    <w:rsid w:val="007916F8"/>
    <w:rsid w:val="007A2A3C"/>
    <w:rsid w:val="007B464A"/>
    <w:rsid w:val="007C4C0C"/>
    <w:rsid w:val="007C6BF3"/>
    <w:rsid w:val="007D7EE0"/>
    <w:rsid w:val="007E2E78"/>
    <w:rsid w:val="007F5D71"/>
    <w:rsid w:val="007F7280"/>
    <w:rsid w:val="008011F2"/>
    <w:rsid w:val="00801970"/>
    <w:rsid w:val="00803466"/>
    <w:rsid w:val="008046C8"/>
    <w:rsid w:val="00806810"/>
    <w:rsid w:val="00811233"/>
    <w:rsid w:val="00824C6F"/>
    <w:rsid w:val="00833429"/>
    <w:rsid w:val="00835343"/>
    <w:rsid w:val="00837940"/>
    <w:rsid w:val="00842054"/>
    <w:rsid w:val="0084256A"/>
    <w:rsid w:val="00854908"/>
    <w:rsid w:val="00855868"/>
    <w:rsid w:val="008629CF"/>
    <w:rsid w:val="0086667D"/>
    <w:rsid w:val="00866835"/>
    <w:rsid w:val="00882E27"/>
    <w:rsid w:val="00883C34"/>
    <w:rsid w:val="008A1C83"/>
    <w:rsid w:val="008C1817"/>
    <w:rsid w:val="008C26DB"/>
    <w:rsid w:val="008C4DBC"/>
    <w:rsid w:val="008C62B9"/>
    <w:rsid w:val="008D004A"/>
    <w:rsid w:val="008D64CB"/>
    <w:rsid w:val="008E0665"/>
    <w:rsid w:val="008E7891"/>
    <w:rsid w:val="008F0902"/>
    <w:rsid w:val="0091218A"/>
    <w:rsid w:val="009316BB"/>
    <w:rsid w:val="00940BD3"/>
    <w:rsid w:val="00941BC8"/>
    <w:rsid w:val="00945736"/>
    <w:rsid w:val="00951A30"/>
    <w:rsid w:val="00955B8D"/>
    <w:rsid w:val="00963282"/>
    <w:rsid w:val="00971AAA"/>
    <w:rsid w:val="0097200E"/>
    <w:rsid w:val="00973E9D"/>
    <w:rsid w:val="0097442C"/>
    <w:rsid w:val="009762DF"/>
    <w:rsid w:val="00977446"/>
    <w:rsid w:val="009817D5"/>
    <w:rsid w:val="00983ADF"/>
    <w:rsid w:val="0099292C"/>
    <w:rsid w:val="009A109F"/>
    <w:rsid w:val="009A1B6D"/>
    <w:rsid w:val="009A4178"/>
    <w:rsid w:val="009A79E3"/>
    <w:rsid w:val="009C123A"/>
    <w:rsid w:val="009C3EA3"/>
    <w:rsid w:val="009C5A10"/>
    <w:rsid w:val="009D02BA"/>
    <w:rsid w:val="009D1409"/>
    <w:rsid w:val="009D2E79"/>
    <w:rsid w:val="009D593A"/>
    <w:rsid w:val="009D63C4"/>
    <w:rsid w:val="009E2961"/>
    <w:rsid w:val="009E5304"/>
    <w:rsid w:val="009E5ED9"/>
    <w:rsid w:val="009F08C5"/>
    <w:rsid w:val="009F3956"/>
    <w:rsid w:val="009F41EE"/>
    <w:rsid w:val="00A000E2"/>
    <w:rsid w:val="00A123DF"/>
    <w:rsid w:val="00A16359"/>
    <w:rsid w:val="00A173B1"/>
    <w:rsid w:val="00A259DE"/>
    <w:rsid w:val="00A2649F"/>
    <w:rsid w:val="00A272AA"/>
    <w:rsid w:val="00A279FF"/>
    <w:rsid w:val="00A32D53"/>
    <w:rsid w:val="00A41140"/>
    <w:rsid w:val="00A501F1"/>
    <w:rsid w:val="00A524AB"/>
    <w:rsid w:val="00A56497"/>
    <w:rsid w:val="00A8246C"/>
    <w:rsid w:val="00A8468F"/>
    <w:rsid w:val="00A84C80"/>
    <w:rsid w:val="00A86EC3"/>
    <w:rsid w:val="00A90465"/>
    <w:rsid w:val="00A94704"/>
    <w:rsid w:val="00AA0965"/>
    <w:rsid w:val="00AA13E4"/>
    <w:rsid w:val="00AA16FC"/>
    <w:rsid w:val="00AB291A"/>
    <w:rsid w:val="00AB37FE"/>
    <w:rsid w:val="00AB4A28"/>
    <w:rsid w:val="00AC39BC"/>
    <w:rsid w:val="00AC5C81"/>
    <w:rsid w:val="00AC61FE"/>
    <w:rsid w:val="00AD47F0"/>
    <w:rsid w:val="00AE0840"/>
    <w:rsid w:val="00AE3225"/>
    <w:rsid w:val="00AE370B"/>
    <w:rsid w:val="00AE5B8E"/>
    <w:rsid w:val="00AF2729"/>
    <w:rsid w:val="00B0227F"/>
    <w:rsid w:val="00B02D2E"/>
    <w:rsid w:val="00B05E08"/>
    <w:rsid w:val="00B06215"/>
    <w:rsid w:val="00B1380F"/>
    <w:rsid w:val="00B158CE"/>
    <w:rsid w:val="00B20142"/>
    <w:rsid w:val="00B309DB"/>
    <w:rsid w:val="00B31336"/>
    <w:rsid w:val="00B33DCE"/>
    <w:rsid w:val="00B34BF6"/>
    <w:rsid w:val="00B44619"/>
    <w:rsid w:val="00B44765"/>
    <w:rsid w:val="00B608FB"/>
    <w:rsid w:val="00B62139"/>
    <w:rsid w:val="00B621A1"/>
    <w:rsid w:val="00B62438"/>
    <w:rsid w:val="00B65362"/>
    <w:rsid w:val="00B67C6F"/>
    <w:rsid w:val="00B76AAE"/>
    <w:rsid w:val="00B8058A"/>
    <w:rsid w:val="00B823D4"/>
    <w:rsid w:val="00B950A2"/>
    <w:rsid w:val="00BA031D"/>
    <w:rsid w:val="00BA1AC1"/>
    <w:rsid w:val="00BA5995"/>
    <w:rsid w:val="00BC481B"/>
    <w:rsid w:val="00BC5929"/>
    <w:rsid w:val="00BF7A2F"/>
    <w:rsid w:val="00BF7FB4"/>
    <w:rsid w:val="00C0271B"/>
    <w:rsid w:val="00C06012"/>
    <w:rsid w:val="00C12C0C"/>
    <w:rsid w:val="00C14C6F"/>
    <w:rsid w:val="00C160E3"/>
    <w:rsid w:val="00C26A48"/>
    <w:rsid w:val="00C36ED3"/>
    <w:rsid w:val="00C40235"/>
    <w:rsid w:val="00C414DF"/>
    <w:rsid w:val="00C42029"/>
    <w:rsid w:val="00C4260F"/>
    <w:rsid w:val="00C42A0C"/>
    <w:rsid w:val="00C52506"/>
    <w:rsid w:val="00C57714"/>
    <w:rsid w:val="00C605A1"/>
    <w:rsid w:val="00C720EA"/>
    <w:rsid w:val="00CA55F1"/>
    <w:rsid w:val="00CA6500"/>
    <w:rsid w:val="00CA6681"/>
    <w:rsid w:val="00CB2D8C"/>
    <w:rsid w:val="00CB4556"/>
    <w:rsid w:val="00CC00A7"/>
    <w:rsid w:val="00CC06C2"/>
    <w:rsid w:val="00CC0CF1"/>
    <w:rsid w:val="00CD0315"/>
    <w:rsid w:val="00CD45EE"/>
    <w:rsid w:val="00CD6260"/>
    <w:rsid w:val="00CE1103"/>
    <w:rsid w:val="00CE27F7"/>
    <w:rsid w:val="00CE7320"/>
    <w:rsid w:val="00CF4F6D"/>
    <w:rsid w:val="00CF65E5"/>
    <w:rsid w:val="00CF6F5A"/>
    <w:rsid w:val="00D008C4"/>
    <w:rsid w:val="00D020BA"/>
    <w:rsid w:val="00D14798"/>
    <w:rsid w:val="00D21857"/>
    <w:rsid w:val="00D27032"/>
    <w:rsid w:val="00D33C61"/>
    <w:rsid w:val="00D3585C"/>
    <w:rsid w:val="00D36F7E"/>
    <w:rsid w:val="00D45F21"/>
    <w:rsid w:val="00D46A37"/>
    <w:rsid w:val="00D54F63"/>
    <w:rsid w:val="00D55832"/>
    <w:rsid w:val="00D6566B"/>
    <w:rsid w:val="00D65E1C"/>
    <w:rsid w:val="00D66133"/>
    <w:rsid w:val="00D72435"/>
    <w:rsid w:val="00D7458F"/>
    <w:rsid w:val="00D75155"/>
    <w:rsid w:val="00D853F5"/>
    <w:rsid w:val="00D9306F"/>
    <w:rsid w:val="00D9588D"/>
    <w:rsid w:val="00DA1BDB"/>
    <w:rsid w:val="00DA40EC"/>
    <w:rsid w:val="00DA623A"/>
    <w:rsid w:val="00DA6ACF"/>
    <w:rsid w:val="00DB651D"/>
    <w:rsid w:val="00DC047A"/>
    <w:rsid w:val="00DC2952"/>
    <w:rsid w:val="00DC6324"/>
    <w:rsid w:val="00DE19D4"/>
    <w:rsid w:val="00DE2513"/>
    <w:rsid w:val="00DF33D6"/>
    <w:rsid w:val="00DF5F13"/>
    <w:rsid w:val="00E00736"/>
    <w:rsid w:val="00E025CE"/>
    <w:rsid w:val="00E02E40"/>
    <w:rsid w:val="00E042E6"/>
    <w:rsid w:val="00E04DFF"/>
    <w:rsid w:val="00E076E3"/>
    <w:rsid w:val="00E14F07"/>
    <w:rsid w:val="00E1691F"/>
    <w:rsid w:val="00E24FAF"/>
    <w:rsid w:val="00E2798E"/>
    <w:rsid w:val="00E32123"/>
    <w:rsid w:val="00E4150F"/>
    <w:rsid w:val="00E4193E"/>
    <w:rsid w:val="00E45E4C"/>
    <w:rsid w:val="00E533FE"/>
    <w:rsid w:val="00E53E2A"/>
    <w:rsid w:val="00E53F5B"/>
    <w:rsid w:val="00E718E6"/>
    <w:rsid w:val="00E73AC8"/>
    <w:rsid w:val="00EA5C8E"/>
    <w:rsid w:val="00EB1267"/>
    <w:rsid w:val="00EB7277"/>
    <w:rsid w:val="00EC045D"/>
    <w:rsid w:val="00EC2719"/>
    <w:rsid w:val="00EC4055"/>
    <w:rsid w:val="00EC5A67"/>
    <w:rsid w:val="00ED1AB9"/>
    <w:rsid w:val="00ED2C02"/>
    <w:rsid w:val="00ED2D82"/>
    <w:rsid w:val="00EF0FB5"/>
    <w:rsid w:val="00EF44F9"/>
    <w:rsid w:val="00EF50D5"/>
    <w:rsid w:val="00F05986"/>
    <w:rsid w:val="00F13952"/>
    <w:rsid w:val="00F1512E"/>
    <w:rsid w:val="00F3222D"/>
    <w:rsid w:val="00F345B6"/>
    <w:rsid w:val="00F41DA5"/>
    <w:rsid w:val="00F44EDA"/>
    <w:rsid w:val="00F710A4"/>
    <w:rsid w:val="00F7667F"/>
    <w:rsid w:val="00F810CA"/>
    <w:rsid w:val="00F83B3B"/>
    <w:rsid w:val="00F90980"/>
    <w:rsid w:val="00F9275F"/>
    <w:rsid w:val="00FA07B1"/>
    <w:rsid w:val="00FA5C80"/>
    <w:rsid w:val="00FA6408"/>
    <w:rsid w:val="00FA6957"/>
    <w:rsid w:val="00FB3A8F"/>
    <w:rsid w:val="00FC2F9A"/>
    <w:rsid w:val="00FC4496"/>
    <w:rsid w:val="00FC59BD"/>
    <w:rsid w:val="00FD2D23"/>
    <w:rsid w:val="00FD4ABD"/>
    <w:rsid w:val="00FD5AA5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37A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1E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E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E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E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E1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1E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6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862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7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9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541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18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253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69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796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04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1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869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283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7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56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A40D9-6E67-4BFC-A299-400F8C09C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DoIT Energy</Template>
  <TotalTime>23</TotalTime>
  <Pages>1</Pages>
  <Words>1556</Words>
  <Characters>8873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Robert Brooks</cp:lastModifiedBy>
  <cp:revision>6</cp:revision>
  <cp:lastPrinted>2017-07-01T09:03:00Z</cp:lastPrinted>
  <dcterms:created xsi:type="dcterms:W3CDTF">2018-08-13T13:34:00Z</dcterms:created>
  <dcterms:modified xsi:type="dcterms:W3CDTF">2018-08-13T13:57:00Z</dcterms:modified>
</cp:coreProperties>
</file>